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944" w:rsidRDefault="00BB4944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FYLY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:rsidR="00BB4944" w:rsidRDefault="00BB4944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 Priory.</w:t>
      </w:r>
    </w:p>
    <w:p w:rsidR="00BB4944" w:rsidRDefault="00BB4944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4944" w:rsidRDefault="00BB4944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5691" w:rsidRDefault="00A25691" w:rsidP="00A256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Apr.1423</w:t>
      </w:r>
      <w:r>
        <w:rPr>
          <w:rFonts w:ascii="Times New Roman" w:hAnsi="Times New Roman" w:cs="Times New Roman"/>
          <w:sz w:val="24"/>
          <w:szCs w:val="24"/>
        </w:rPr>
        <w:tab/>
        <w:t>He was ordained ac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olyte in the parish church of Bodmin, Cornwall.</w:t>
      </w:r>
    </w:p>
    <w:p w:rsidR="00A25691" w:rsidRDefault="00A25691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pp.82-3)</w:t>
      </w:r>
    </w:p>
    <w:p w:rsidR="00BB4944" w:rsidRDefault="00BB4944" w:rsidP="00BB49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BB4944" w:rsidRDefault="00BB4944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p.117)</w:t>
      </w:r>
    </w:p>
    <w:p w:rsidR="00AA3010" w:rsidRDefault="00AA3010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place.   (ibid.p.118)</w:t>
      </w:r>
    </w:p>
    <w:p w:rsidR="00AA72BC" w:rsidRDefault="00AA72BC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same place by the Bishop.   (ibid.p.120)</w:t>
      </w:r>
    </w:p>
    <w:p w:rsidR="006B2F86" w:rsidRDefault="00A25691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010" w:rsidRDefault="00AA3010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72BC" w:rsidRDefault="00AA72BC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2016</w:t>
      </w:r>
    </w:p>
    <w:p w:rsidR="00A25691" w:rsidRPr="00BB4944" w:rsidRDefault="00A25691" w:rsidP="00BB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2016</w:t>
      </w:r>
    </w:p>
    <w:sectPr w:rsidR="00A25691" w:rsidRPr="00BB49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944" w:rsidRDefault="00BB4944" w:rsidP="00E71FC3">
      <w:pPr>
        <w:spacing w:after="0" w:line="240" w:lineRule="auto"/>
      </w:pPr>
      <w:r>
        <w:separator/>
      </w:r>
    </w:p>
  </w:endnote>
  <w:endnote w:type="continuationSeparator" w:id="0">
    <w:p w:rsidR="00BB4944" w:rsidRDefault="00BB49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944" w:rsidRDefault="00BB4944" w:rsidP="00E71FC3">
      <w:pPr>
        <w:spacing w:after="0" w:line="240" w:lineRule="auto"/>
      </w:pPr>
      <w:r>
        <w:separator/>
      </w:r>
    </w:p>
  </w:footnote>
  <w:footnote w:type="continuationSeparator" w:id="0">
    <w:p w:rsidR="00BB4944" w:rsidRDefault="00BB49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944"/>
    <w:rsid w:val="00A25691"/>
    <w:rsid w:val="00AA3010"/>
    <w:rsid w:val="00AA72BC"/>
    <w:rsid w:val="00AB52E8"/>
    <w:rsid w:val="00B16D3F"/>
    <w:rsid w:val="00BB49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75151"/>
  <w15:chartTrackingRefBased/>
  <w15:docId w15:val="{E95B004C-7E4D-4142-9624-E402A3C9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2016-06-13T16:41:00Z</dcterms:created>
  <dcterms:modified xsi:type="dcterms:W3CDTF">2016-08-26T07:04:00Z</dcterms:modified>
</cp:coreProperties>
</file>