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98C2F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FYLPOT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6D3C1D0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Blytheburgh</w:t>
      </w:r>
      <w:proofErr w:type="spellEnd"/>
      <w:r>
        <w:rPr>
          <w:rFonts w:cs="Times New Roman"/>
          <w:szCs w:val="24"/>
        </w:rPr>
        <w:t>, Suffolk. Mercer.</w:t>
      </w:r>
    </w:p>
    <w:p w14:paraId="44BF2121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</w:p>
    <w:p w14:paraId="7366BD49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</w:p>
    <w:p w14:paraId="4778929B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Rede, junior(q.v.), brought a plaint of debt against him and 4 others.</w:t>
      </w:r>
    </w:p>
    <w:p w14:paraId="779D0C29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EE88883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</w:p>
    <w:p w14:paraId="19CA011A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</w:p>
    <w:p w14:paraId="7599116B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</w:p>
    <w:p w14:paraId="0C3E20F2" w14:textId="77777777" w:rsidR="00AC6B89" w:rsidRDefault="00AC6B89" w:rsidP="00AC6B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 September 2023</w:t>
      </w:r>
    </w:p>
    <w:p w14:paraId="716057C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84A1" w14:textId="77777777" w:rsidR="00AC6B89" w:rsidRDefault="00AC6B89" w:rsidP="009139A6">
      <w:r>
        <w:separator/>
      </w:r>
    </w:p>
  </w:endnote>
  <w:endnote w:type="continuationSeparator" w:id="0">
    <w:p w14:paraId="21516E3A" w14:textId="77777777" w:rsidR="00AC6B89" w:rsidRDefault="00AC6B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04D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C60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223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585BB" w14:textId="77777777" w:rsidR="00AC6B89" w:rsidRDefault="00AC6B89" w:rsidP="009139A6">
      <w:r>
        <w:separator/>
      </w:r>
    </w:p>
  </w:footnote>
  <w:footnote w:type="continuationSeparator" w:id="0">
    <w:p w14:paraId="0C2C278B" w14:textId="77777777" w:rsidR="00AC6B89" w:rsidRDefault="00AC6B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AA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FE0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49E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B89"/>
    <w:rsid w:val="000666E0"/>
    <w:rsid w:val="002510B7"/>
    <w:rsid w:val="005C130B"/>
    <w:rsid w:val="00826F5C"/>
    <w:rsid w:val="009139A6"/>
    <w:rsid w:val="009448BB"/>
    <w:rsid w:val="00947624"/>
    <w:rsid w:val="00A3176C"/>
    <w:rsid w:val="00AC6B8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4C31"/>
  <w15:chartTrackingRefBased/>
  <w15:docId w15:val="{3AD89D90-5616-49C7-A7B7-80FB6756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6B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2023-10-11T18:55:00Z</dcterms:created>
  <dcterms:modified xsi:type="dcterms:W3CDTF">2023-10-11T18:55:00Z</dcterms:modified>
</cp:coreProperties>
</file>