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70CD" w14:textId="77777777" w:rsidR="006446AC" w:rsidRDefault="006446AC" w:rsidP="0064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FYLONGLEY</w:t>
      </w:r>
      <w:r>
        <w:rPr>
          <w:rFonts w:cs="Times New Roman"/>
          <w:szCs w:val="24"/>
        </w:rPr>
        <w:t xml:space="preserve">       (fl.1453)</w:t>
      </w:r>
    </w:p>
    <w:p w14:paraId="4BEA5259" w14:textId="77777777" w:rsidR="006446AC" w:rsidRDefault="006446AC" w:rsidP="0064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Keeper of the Great Wardrobe.</w:t>
      </w:r>
    </w:p>
    <w:p w14:paraId="7765ED21" w14:textId="77777777" w:rsidR="006446AC" w:rsidRDefault="006446AC" w:rsidP="006446AC">
      <w:pPr>
        <w:pStyle w:val="NoSpacing"/>
        <w:rPr>
          <w:rFonts w:cs="Times New Roman"/>
          <w:szCs w:val="24"/>
        </w:rPr>
      </w:pPr>
    </w:p>
    <w:p w14:paraId="1C471229" w14:textId="77777777" w:rsidR="006446AC" w:rsidRDefault="006446AC" w:rsidP="006446AC">
      <w:pPr>
        <w:pStyle w:val="NoSpacing"/>
        <w:rPr>
          <w:rFonts w:cs="Times New Roman"/>
          <w:szCs w:val="24"/>
        </w:rPr>
      </w:pPr>
    </w:p>
    <w:p w14:paraId="6D907C71" w14:textId="77777777" w:rsidR="006446AC" w:rsidRDefault="006446AC" w:rsidP="0064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Jun.</w:t>
      </w: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became Keeper of the Great Wardrobe.</w:t>
      </w:r>
    </w:p>
    <w:p w14:paraId="5B02FB2D" w14:textId="77777777" w:rsidR="006446AC" w:rsidRDefault="006446AC" w:rsidP="0064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p.77)</w:t>
      </w:r>
    </w:p>
    <w:p w14:paraId="1C6ADE91" w14:textId="77777777" w:rsidR="006446AC" w:rsidRDefault="006446AC" w:rsidP="006446AC">
      <w:pPr>
        <w:pStyle w:val="NoSpacing"/>
        <w:rPr>
          <w:rFonts w:cs="Times New Roman"/>
          <w:szCs w:val="24"/>
        </w:rPr>
      </w:pPr>
    </w:p>
    <w:p w14:paraId="4AE925C2" w14:textId="77777777" w:rsidR="006446AC" w:rsidRDefault="006446AC" w:rsidP="006446AC">
      <w:pPr>
        <w:pStyle w:val="NoSpacing"/>
        <w:rPr>
          <w:rFonts w:cs="Times New Roman"/>
          <w:szCs w:val="24"/>
        </w:rPr>
      </w:pPr>
    </w:p>
    <w:p w14:paraId="6D5A6F72" w14:textId="77777777" w:rsidR="006446AC" w:rsidRDefault="006446AC" w:rsidP="0064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 2025</w:t>
      </w:r>
    </w:p>
    <w:p w14:paraId="3E997D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DD4F" w14:textId="77777777" w:rsidR="006446AC" w:rsidRDefault="006446AC" w:rsidP="009139A6">
      <w:r>
        <w:separator/>
      </w:r>
    </w:p>
  </w:endnote>
  <w:endnote w:type="continuationSeparator" w:id="0">
    <w:p w14:paraId="45782CC9" w14:textId="77777777" w:rsidR="006446AC" w:rsidRDefault="006446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86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79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0E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DC187" w14:textId="77777777" w:rsidR="006446AC" w:rsidRDefault="006446AC" w:rsidP="009139A6">
      <w:r>
        <w:separator/>
      </w:r>
    </w:p>
  </w:footnote>
  <w:footnote w:type="continuationSeparator" w:id="0">
    <w:p w14:paraId="429741B0" w14:textId="77777777" w:rsidR="006446AC" w:rsidRDefault="006446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57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86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74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A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446AC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177E9"/>
  <w15:chartTrackingRefBased/>
  <w15:docId w15:val="{98933C5E-E4F3-47FA-8749-777A15C0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2025-05-04T20:19:00Z</dcterms:created>
  <dcterms:modified xsi:type="dcterms:W3CDTF">2025-05-04T20:19:00Z</dcterms:modified>
</cp:coreProperties>
</file>