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861" w:rsidRDefault="00E77861" w:rsidP="00E778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FYLMORE</w:t>
      </w:r>
      <w:r>
        <w:rPr>
          <w:rFonts w:ascii="Times New Roman" w:hAnsi="Times New Roman" w:cs="Times New Roman"/>
          <w:sz w:val="24"/>
          <w:szCs w:val="24"/>
        </w:rPr>
        <w:t xml:space="preserve">     (fl.1455)</w:t>
      </w:r>
    </w:p>
    <w:p w:rsidR="00E77861" w:rsidRDefault="00E77861" w:rsidP="00E778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Baker.</w:t>
      </w:r>
    </w:p>
    <w:p w:rsidR="00E77861" w:rsidRDefault="00E77861" w:rsidP="00E778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7861" w:rsidRDefault="00E77861" w:rsidP="00E778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7861" w:rsidRDefault="00E77861" w:rsidP="00E778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Vincent Hert(q.v.).  (“Exeter Freemen” p.52)</w:t>
      </w:r>
    </w:p>
    <w:p w:rsidR="00E77861" w:rsidRDefault="00E77861" w:rsidP="00E778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7861" w:rsidRDefault="00E77861" w:rsidP="00E778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7861" w:rsidRDefault="00E77861" w:rsidP="00E778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Sep.1455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E77861" w:rsidRDefault="00E77861" w:rsidP="00E778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7861" w:rsidRDefault="00E77861" w:rsidP="00E778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E77861" w:rsidP="00E778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861" w:rsidRDefault="00E77861" w:rsidP="00564E3C">
      <w:pPr>
        <w:spacing w:after="0" w:line="240" w:lineRule="auto"/>
      </w:pPr>
      <w:r>
        <w:separator/>
      </w:r>
    </w:p>
  </w:endnote>
  <w:endnote w:type="continuationSeparator" w:id="0">
    <w:p w:rsidR="00E77861" w:rsidRDefault="00E7786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77861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861" w:rsidRDefault="00E77861" w:rsidP="00564E3C">
      <w:pPr>
        <w:spacing w:after="0" w:line="240" w:lineRule="auto"/>
      </w:pPr>
      <w:r>
        <w:separator/>
      </w:r>
    </w:p>
  </w:footnote>
  <w:footnote w:type="continuationSeparator" w:id="0">
    <w:p w:rsidR="00E77861" w:rsidRDefault="00E7786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861"/>
    <w:rsid w:val="00372DC6"/>
    <w:rsid w:val="00564E3C"/>
    <w:rsid w:val="0064591D"/>
    <w:rsid w:val="00DD5B8A"/>
    <w:rsid w:val="00E77861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004420-6B44-4AE7-A430-7175057E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2016-01-15T21:57:00Z</dcterms:created>
  <dcterms:modified xsi:type="dcterms:W3CDTF">2016-01-15T21:58:00Z</dcterms:modified>
</cp:coreProperties>
</file>