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AD2B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FYLM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5EF1FE52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6765F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7C12C" w14:textId="77777777" w:rsidR="005E68EF" w:rsidRDefault="005E68EF" w:rsidP="005E68E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Oct.1435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Henry Frank(q.v.)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their lands and appurtenances in Devon to Simon Sydenham, Bishop of </w:t>
      </w:r>
    </w:p>
    <w:p w14:paraId="63EAAAB2" w14:textId="77777777" w:rsidR="005E68EF" w:rsidRPr="00CE4517" w:rsidRDefault="005E68EF" w:rsidP="005E68E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Chichester(q.v.), and others.</w:t>
      </w:r>
    </w:p>
    <w:p w14:paraId="3CA35637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2/57A/204/55)</w:t>
      </w:r>
    </w:p>
    <w:p w14:paraId="612F56DE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246926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2C33A" w14:textId="77777777" w:rsidR="005E68EF" w:rsidRDefault="005E68EF" w:rsidP="005E6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5E21A3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55709" w14:textId="77777777" w:rsidR="005E68EF" w:rsidRDefault="005E68EF" w:rsidP="009139A6">
      <w:r>
        <w:separator/>
      </w:r>
    </w:p>
  </w:endnote>
  <w:endnote w:type="continuationSeparator" w:id="0">
    <w:p w14:paraId="09E4F3D3" w14:textId="77777777" w:rsidR="005E68EF" w:rsidRDefault="005E68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51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D6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2A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4DFF" w14:textId="77777777" w:rsidR="005E68EF" w:rsidRDefault="005E68EF" w:rsidP="009139A6">
      <w:r>
        <w:separator/>
      </w:r>
    </w:p>
  </w:footnote>
  <w:footnote w:type="continuationSeparator" w:id="0">
    <w:p w14:paraId="189275C2" w14:textId="77777777" w:rsidR="005E68EF" w:rsidRDefault="005E68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3D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2B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A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EF"/>
    <w:rsid w:val="000666E0"/>
    <w:rsid w:val="002510B7"/>
    <w:rsid w:val="005C130B"/>
    <w:rsid w:val="005E68E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B93B"/>
  <w15:chartTrackingRefBased/>
  <w15:docId w15:val="{0CEE6B2E-527D-4219-A6EA-82BFACA1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2022-02-27T21:21:00Z</dcterms:created>
  <dcterms:modified xsi:type="dcterms:W3CDTF">2022-02-27T21:21:00Z</dcterms:modified>
</cp:coreProperties>
</file>