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31A" w:rsidRDefault="0015131A" w:rsidP="00151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Gregory FYLLYNG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5131A" w:rsidRDefault="0015131A" w:rsidP="0015131A">
      <w:pPr>
        <w:rPr>
          <w:rFonts w:ascii="Times New Roman" w:hAnsi="Times New Roman" w:cs="Times New Roman"/>
        </w:rPr>
      </w:pPr>
    </w:p>
    <w:p w:rsidR="0015131A" w:rsidRDefault="0015131A" w:rsidP="0015131A">
      <w:pPr>
        <w:rPr>
          <w:rFonts w:ascii="Times New Roman" w:hAnsi="Times New Roman" w:cs="Times New Roman"/>
        </w:rPr>
      </w:pPr>
    </w:p>
    <w:p w:rsidR="0015131A" w:rsidRDefault="0015131A" w:rsidP="00151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Benete</w:t>
      </w:r>
      <w:proofErr w:type="spellEnd"/>
      <w:r>
        <w:rPr>
          <w:rFonts w:ascii="Times New Roman" w:hAnsi="Times New Roman" w:cs="Times New Roman"/>
        </w:rPr>
        <w:t xml:space="preserve"> of Faversham, Suffolk(q.v.),</w:t>
      </w:r>
    </w:p>
    <w:p w:rsidR="0015131A" w:rsidRDefault="0015131A" w:rsidP="00151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Deve</w:t>
      </w:r>
      <w:proofErr w:type="spellEnd"/>
      <w:r>
        <w:rPr>
          <w:rFonts w:ascii="Times New Roman" w:hAnsi="Times New Roman" w:cs="Times New Roman"/>
        </w:rPr>
        <w:t xml:space="preserve"> of Faversham(q.v.).</w:t>
      </w:r>
    </w:p>
    <w:p w:rsidR="0015131A" w:rsidRDefault="0015131A" w:rsidP="00151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5131A" w:rsidRDefault="0015131A" w:rsidP="0015131A">
      <w:pPr>
        <w:rPr>
          <w:rFonts w:ascii="Times New Roman" w:hAnsi="Times New Roman" w:cs="Times New Roman"/>
        </w:rPr>
      </w:pPr>
    </w:p>
    <w:p w:rsidR="0015131A" w:rsidRDefault="0015131A" w:rsidP="0015131A">
      <w:pPr>
        <w:rPr>
          <w:rFonts w:ascii="Times New Roman" w:hAnsi="Times New Roman" w:cs="Times New Roman"/>
        </w:rPr>
      </w:pPr>
    </w:p>
    <w:p w:rsidR="0015131A" w:rsidRDefault="0015131A" w:rsidP="001513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November 2017</w:t>
      </w:r>
    </w:p>
    <w:p w:rsidR="006B2F86" w:rsidRPr="00E71FC3" w:rsidRDefault="001513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31A" w:rsidRDefault="0015131A" w:rsidP="00E71FC3">
      <w:r>
        <w:separator/>
      </w:r>
    </w:p>
  </w:endnote>
  <w:endnote w:type="continuationSeparator" w:id="0">
    <w:p w:rsidR="0015131A" w:rsidRDefault="001513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31A" w:rsidRDefault="0015131A" w:rsidP="00E71FC3">
      <w:r>
        <w:separator/>
      </w:r>
    </w:p>
  </w:footnote>
  <w:footnote w:type="continuationSeparator" w:id="0">
    <w:p w:rsidR="0015131A" w:rsidRDefault="001513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1A"/>
    <w:rsid w:val="0015131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013DE-1C79-4D8E-9D08-B81E67A1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13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2017-11-11T21:17:00Z</dcterms:created>
  <dcterms:modified xsi:type="dcterms:W3CDTF">2017-11-11T21:18:00Z</dcterms:modified>
</cp:coreProperties>
</file>