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AB5B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FYLLEGH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3999D19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C9627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960B7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254FFA6A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8467540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the taxes of a fifteenth and a tenth.</w:t>
      </w:r>
    </w:p>
    <w:p w14:paraId="120CC955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0F947462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19769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A7FBE" w14:textId="77777777" w:rsidR="00BC55C2" w:rsidRDefault="00BC55C2" w:rsidP="00BC55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72E38BB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0DC3" w14:textId="77777777" w:rsidR="00BC55C2" w:rsidRDefault="00BC55C2" w:rsidP="009139A6">
      <w:r>
        <w:separator/>
      </w:r>
    </w:p>
  </w:endnote>
  <w:endnote w:type="continuationSeparator" w:id="0">
    <w:p w14:paraId="709AF818" w14:textId="77777777" w:rsidR="00BC55C2" w:rsidRDefault="00BC55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28F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48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80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8930E" w14:textId="77777777" w:rsidR="00BC55C2" w:rsidRDefault="00BC55C2" w:rsidP="009139A6">
      <w:r>
        <w:separator/>
      </w:r>
    </w:p>
  </w:footnote>
  <w:footnote w:type="continuationSeparator" w:id="0">
    <w:p w14:paraId="22787B20" w14:textId="77777777" w:rsidR="00BC55C2" w:rsidRDefault="00BC55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69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4B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4A2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C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C55C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938D"/>
  <w15:chartTrackingRefBased/>
  <w15:docId w15:val="{C1E09327-A799-411E-A6C3-7AACFD57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2021-10-29T10:16:00Z</dcterms:created>
  <dcterms:modified xsi:type="dcterms:W3CDTF">2021-10-29T10:17:00Z</dcterms:modified>
</cp:coreProperties>
</file>