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548" w:rsidRDefault="005A1548" w:rsidP="005A15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FYLLE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5A1548" w:rsidRDefault="005A1548" w:rsidP="005A15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1548" w:rsidRDefault="005A1548" w:rsidP="005A15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1548" w:rsidRDefault="005A1548" w:rsidP="005A15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</w:t>
      </w:r>
      <w:r>
        <w:rPr>
          <w:rFonts w:ascii="Times New Roman" w:hAnsi="Times New Roman" w:cs="Times New Roman"/>
          <w:sz w:val="24"/>
          <w:szCs w:val="24"/>
        </w:rPr>
        <w:t>a tenth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of a knight’s fee in Ravensden, Bedfordshire.</w:t>
      </w:r>
    </w:p>
    <w:p w:rsidR="005A1548" w:rsidRDefault="005A1548" w:rsidP="005A15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24-111)</w:t>
      </w:r>
    </w:p>
    <w:p w:rsidR="005A1548" w:rsidRDefault="005A1548" w:rsidP="005A15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1548" w:rsidRDefault="005A1548" w:rsidP="005A15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1548" w:rsidRPr="000222C5" w:rsidRDefault="005A1548" w:rsidP="005A15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:rsidR="006B2F86" w:rsidRPr="005A1548" w:rsidRDefault="005A15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5A15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548" w:rsidRDefault="005A1548" w:rsidP="00E71FC3">
      <w:pPr>
        <w:spacing w:after="0" w:line="240" w:lineRule="auto"/>
      </w:pPr>
      <w:r>
        <w:separator/>
      </w:r>
    </w:p>
  </w:endnote>
  <w:endnote w:type="continuationSeparator" w:id="0">
    <w:p w:rsidR="005A1548" w:rsidRDefault="005A15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548" w:rsidRDefault="005A1548" w:rsidP="00E71FC3">
      <w:pPr>
        <w:spacing w:after="0" w:line="240" w:lineRule="auto"/>
      </w:pPr>
      <w:r>
        <w:separator/>
      </w:r>
    </w:p>
  </w:footnote>
  <w:footnote w:type="continuationSeparator" w:id="0">
    <w:p w:rsidR="005A1548" w:rsidRDefault="005A15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548"/>
    <w:rsid w:val="005A154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9BF6E"/>
  <w15:chartTrackingRefBased/>
  <w15:docId w15:val="{F2553D14-6CC6-4096-A91E-2947F2799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2016-06-04T20:45:00Z</dcterms:created>
  <dcterms:modified xsi:type="dcterms:W3CDTF">2016-06-04T20:46:00Z</dcterms:modified>
</cp:coreProperties>
</file>