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AD482" w14:textId="77777777" w:rsidR="0016550C" w:rsidRDefault="0016550C" w:rsidP="001655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6A773818" w14:textId="77777777" w:rsidR="0016550C" w:rsidRDefault="0016550C" w:rsidP="001655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AFEBBF" w14:textId="77777777" w:rsidR="0016550C" w:rsidRDefault="0016550C" w:rsidP="001655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F40854" w14:textId="77777777" w:rsidR="0016550C" w:rsidRDefault="0016550C" w:rsidP="001655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31F067CB" w14:textId="77777777" w:rsidR="0016550C" w:rsidRDefault="0016550C" w:rsidP="001655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Devon.</w:t>
      </w:r>
    </w:p>
    <w:p w14:paraId="6ECA9216" w14:textId="77777777" w:rsidR="0016550C" w:rsidRDefault="0016550C" w:rsidP="001655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6C5350CC" w14:textId="77777777" w:rsidR="0016550C" w:rsidRDefault="0016550C" w:rsidP="001655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4F9739" w14:textId="77777777" w:rsidR="0016550C" w:rsidRDefault="0016550C" w:rsidP="001655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693BF3" w14:textId="77777777" w:rsidR="0016550C" w:rsidRPr="00680D2B" w:rsidRDefault="0016550C" w:rsidP="001655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2021</w:t>
      </w:r>
    </w:p>
    <w:p w14:paraId="11D7B707" w14:textId="732DB5BC" w:rsidR="00BA00AB" w:rsidRPr="0016550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655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F37D1" w14:textId="77777777" w:rsidR="0016550C" w:rsidRDefault="0016550C" w:rsidP="009139A6">
      <w:r>
        <w:separator/>
      </w:r>
    </w:p>
  </w:endnote>
  <w:endnote w:type="continuationSeparator" w:id="0">
    <w:p w14:paraId="2C6989CC" w14:textId="77777777" w:rsidR="0016550C" w:rsidRDefault="001655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838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043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FEC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53D0B" w14:textId="77777777" w:rsidR="0016550C" w:rsidRDefault="0016550C" w:rsidP="009139A6">
      <w:r>
        <w:separator/>
      </w:r>
    </w:p>
  </w:footnote>
  <w:footnote w:type="continuationSeparator" w:id="0">
    <w:p w14:paraId="6DBABFD8" w14:textId="77777777" w:rsidR="0016550C" w:rsidRDefault="001655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B45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65E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8D4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50C"/>
    <w:rsid w:val="000666E0"/>
    <w:rsid w:val="0016550C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F1908"/>
  <w15:chartTrackingRefBased/>
  <w15:docId w15:val="{5B882F0F-E633-4379-8B0E-2C7F4EBE5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2021-05-04T18:54:00Z</dcterms:created>
  <dcterms:modified xsi:type="dcterms:W3CDTF">2021-05-04T18:54:00Z</dcterms:modified>
</cp:coreProperties>
</file>