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7F18A" w14:textId="77777777" w:rsidR="003177CD" w:rsidRDefault="003177CD" w:rsidP="003177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FYLL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61A1C77" w14:textId="77777777" w:rsidR="003177CD" w:rsidRDefault="003177CD" w:rsidP="003177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Lydlinch</w:t>
      </w:r>
      <w:proofErr w:type="spellEnd"/>
      <w:r>
        <w:rPr>
          <w:rFonts w:ascii="Times New Roman" w:hAnsi="Times New Roman" w:cs="Times New Roman"/>
        </w:rPr>
        <w:t>, Dorset. Husbandman.</w:t>
      </w:r>
    </w:p>
    <w:p w14:paraId="22C2D933" w14:textId="77777777" w:rsidR="003177CD" w:rsidRDefault="003177CD" w:rsidP="003177CD">
      <w:pPr>
        <w:rPr>
          <w:rFonts w:ascii="Times New Roman" w:hAnsi="Times New Roman" w:cs="Times New Roman"/>
        </w:rPr>
      </w:pPr>
    </w:p>
    <w:p w14:paraId="28133672" w14:textId="77777777" w:rsidR="003177CD" w:rsidRDefault="003177CD" w:rsidP="003177CD">
      <w:pPr>
        <w:rPr>
          <w:rFonts w:ascii="Times New Roman" w:hAnsi="Times New Roman" w:cs="Times New Roman"/>
        </w:rPr>
      </w:pPr>
    </w:p>
    <w:p w14:paraId="041C80BE" w14:textId="77777777" w:rsidR="003177CD" w:rsidRDefault="003177CD" w:rsidP="003177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Wogan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John </w:t>
      </w:r>
    </w:p>
    <w:p w14:paraId="5483BDE2" w14:textId="77777777" w:rsidR="003177CD" w:rsidRDefault="003177CD" w:rsidP="003177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Nobyll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ofBucknall</w:t>
      </w:r>
      <w:proofErr w:type="spellEnd"/>
      <w:r>
        <w:rPr>
          <w:rFonts w:ascii="Times New Roman" w:hAnsi="Times New Roman" w:cs="Times New Roman"/>
        </w:rPr>
        <w:t>(q.v.).</w:t>
      </w:r>
    </w:p>
    <w:p w14:paraId="5D185E2B" w14:textId="77777777" w:rsidR="003177CD" w:rsidRDefault="003177CD" w:rsidP="003177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7F6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AE17403" w14:textId="77777777" w:rsidR="003177CD" w:rsidRDefault="003177CD" w:rsidP="003177CD">
      <w:pPr>
        <w:rPr>
          <w:rFonts w:ascii="Times New Roman" w:hAnsi="Times New Roman" w:cs="Times New Roman"/>
        </w:rPr>
      </w:pPr>
    </w:p>
    <w:p w14:paraId="062C4925" w14:textId="77777777" w:rsidR="003177CD" w:rsidRDefault="003177CD" w:rsidP="003177CD">
      <w:pPr>
        <w:rPr>
          <w:rFonts w:ascii="Times New Roman" w:hAnsi="Times New Roman" w:cs="Times New Roman"/>
        </w:rPr>
      </w:pPr>
    </w:p>
    <w:p w14:paraId="6BFED0CD" w14:textId="77777777" w:rsidR="003177CD" w:rsidRDefault="003177CD" w:rsidP="003177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April 2019</w:t>
      </w:r>
    </w:p>
    <w:p w14:paraId="48BE7439" w14:textId="77777777" w:rsidR="006B2F86" w:rsidRPr="00E71FC3" w:rsidRDefault="003177C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37738" w14:textId="77777777" w:rsidR="003177CD" w:rsidRDefault="003177CD" w:rsidP="00E71FC3">
      <w:r>
        <w:separator/>
      </w:r>
    </w:p>
  </w:endnote>
  <w:endnote w:type="continuationSeparator" w:id="0">
    <w:p w14:paraId="29F23EAA" w14:textId="77777777" w:rsidR="003177CD" w:rsidRDefault="003177C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E11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D986E" w14:textId="77777777" w:rsidR="003177CD" w:rsidRDefault="003177CD" w:rsidP="00E71FC3">
      <w:r>
        <w:separator/>
      </w:r>
    </w:p>
  </w:footnote>
  <w:footnote w:type="continuationSeparator" w:id="0">
    <w:p w14:paraId="49F7CF9E" w14:textId="77777777" w:rsidR="003177CD" w:rsidRDefault="003177C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CD"/>
    <w:rsid w:val="001A7C09"/>
    <w:rsid w:val="003177C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46FE3"/>
  <w15:chartTrackingRefBased/>
  <w15:docId w15:val="{76C5666C-9FF8-4215-A9B4-6C5BE4D1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7C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177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2019-05-09T20:43:00Z</dcterms:created>
  <dcterms:modified xsi:type="dcterms:W3CDTF">2019-05-09T20:43:00Z</dcterms:modified>
</cp:coreProperties>
</file>