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D63" w:rsidRDefault="000D3D63" w:rsidP="000D3D63">
      <w:pPr>
        <w:pStyle w:val="p1"/>
        <w:rPr>
          <w:rStyle w:val="s1"/>
        </w:rPr>
      </w:pPr>
      <w:r>
        <w:rPr>
          <w:rStyle w:val="s1"/>
          <w:u w:val="single"/>
        </w:rPr>
        <w:t>Robert FYLL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0D3D63" w:rsidRDefault="000D3D63" w:rsidP="000D3D63">
      <w:pPr>
        <w:pStyle w:val="p1"/>
        <w:rPr>
          <w:rStyle w:val="s1"/>
        </w:rPr>
      </w:pPr>
      <w:r>
        <w:rPr>
          <w:rStyle w:val="s1"/>
        </w:rPr>
        <w:t>of Bungay, Suffolk.</w:t>
      </w:r>
    </w:p>
    <w:p w:rsidR="000D3D63" w:rsidRDefault="000D3D63" w:rsidP="000D3D63">
      <w:pPr>
        <w:pStyle w:val="p1"/>
        <w:rPr>
          <w:rStyle w:val="s1"/>
        </w:rPr>
      </w:pPr>
    </w:p>
    <w:p w:rsidR="000D3D63" w:rsidRDefault="000D3D63" w:rsidP="000D3D63">
      <w:pPr>
        <w:pStyle w:val="p1"/>
        <w:rPr>
          <w:rStyle w:val="s1"/>
        </w:rPr>
      </w:pPr>
    </w:p>
    <w:p w:rsidR="000D3D63" w:rsidRDefault="000D3D63" w:rsidP="000D3D63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0D3D63" w:rsidRDefault="000D3D63" w:rsidP="000D3D63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478)</w:t>
      </w:r>
    </w:p>
    <w:p w:rsidR="000D3D63" w:rsidRDefault="000D3D63" w:rsidP="000D3D63">
      <w:pPr>
        <w:pStyle w:val="p1"/>
        <w:rPr>
          <w:rStyle w:val="s1"/>
        </w:rPr>
      </w:pPr>
    </w:p>
    <w:p w:rsidR="000D3D63" w:rsidRDefault="000D3D63" w:rsidP="000D3D63">
      <w:pPr>
        <w:pStyle w:val="p1"/>
        <w:rPr>
          <w:rStyle w:val="s1"/>
        </w:rPr>
      </w:pPr>
    </w:p>
    <w:p w:rsidR="000D3D63" w:rsidRDefault="000D3D63" w:rsidP="000D3D63">
      <w:pPr>
        <w:pStyle w:val="p1"/>
        <w:rPr>
          <w:rStyle w:val="s1"/>
        </w:rPr>
      </w:pPr>
      <w:r>
        <w:rPr>
          <w:rStyle w:val="s1"/>
        </w:rPr>
        <w:t>7 December 2016</w:t>
      </w:r>
    </w:p>
    <w:p w:rsidR="006B2F86" w:rsidRPr="00E71FC3" w:rsidRDefault="000D3D6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D63" w:rsidRDefault="000D3D63" w:rsidP="00E71FC3">
      <w:r>
        <w:separator/>
      </w:r>
    </w:p>
  </w:endnote>
  <w:endnote w:type="continuationSeparator" w:id="0">
    <w:p w:rsidR="000D3D63" w:rsidRDefault="000D3D6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D63" w:rsidRDefault="000D3D63" w:rsidP="00E71FC3">
      <w:r>
        <w:separator/>
      </w:r>
    </w:p>
  </w:footnote>
  <w:footnote w:type="continuationSeparator" w:id="0">
    <w:p w:rsidR="000D3D63" w:rsidRDefault="000D3D6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D63"/>
    <w:rsid w:val="000D3D6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733DCE-7FCB-4EAD-B493-D4ADA0B77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D3D6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0D3D63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0D3D6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0D3D6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2017-01-09T22:02:00Z</dcterms:created>
  <dcterms:modified xsi:type="dcterms:W3CDTF">2017-01-09T22:03:00Z</dcterms:modified>
</cp:coreProperties>
</file>