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B39" w:rsidRDefault="00EA3B39" w:rsidP="00EA3B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EA3B39" w:rsidRDefault="00EA3B39" w:rsidP="00EA3B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3B39" w:rsidRDefault="00EA3B39" w:rsidP="00EA3B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3B39" w:rsidRDefault="00EA3B39" w:rsidP="00EA3B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 into the land</w:t>
      </w:r>
    </w:p>
    <w:p w:rsidR="00EA3B39" w:rsidRDefault="00EA3B39" w:rsidP="00EA3B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Cokayn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A3B39" w:rsidRDefault="00EA3B39" w:rsidP="00EA3B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24-154)</w:t>
      </w:r>
    </w:p>
    <w:p w:rsidR="00EA3B39" w:rsidRDefault="00EA3B39" w:rsidP="00EA3B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3B39" w:rsidRDefault="00EA3B39" w:rsidP="00EA3B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A3B39" w:rsidRDefault="00EA3B39" w:rsidP="00EA3B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2016</w:t>
      </w:r>
      <w:bookmarkStart w:id="0" w:name="_GoBack"/>
      <w:bookmarkEnd w:id="0"/>
    </w:p>
    <w:sectPr w:rsidR="006B2F86" w:rsidRPr="00EA3B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B39" w:rsidRDefault="00EA3B39" w:rsidP="00E71FC3">
      <w:pPr>
        <w:spacing w:after="0" w:line="240" w:lineRule="auto"/>
      </w:pPr>
      <w:r>
        <w:separator/>
      </w:r>
    </w:p>
  </w:endnote>
  <w:endnote w:type="continuationSeparator" w:id="0">
    <w:p w:rsidR="00EA3B39" w:rsidRDefault="00EA3B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B39" w:rsidRDefault="00EA3B39" w:rsidP="00E71FC3">
      <w:pPr>
        <w:spacing w:after="0" w:line="240" w:lineRule="auto"/>
      </w:pPr>
      <w:r>
        <w:separator/>
      </w:r>
    </w:p>
  </w:footnote>
  <w:footnote w:type="continuationSeparator" w:id="0">
    <w:p w:rsidR="00EA3B39" w:rsidRDefault="00EA3B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B39"/>
    <w:rsid w:val="00AB52E8"/>
    <w:rsid w:val="00B16D3F"/>
    <w:rsid w:val="00E71FC3"/>
    <w:rsid w:val="00EA3B3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5FA8B"/>
  <w15:chartTrackingRefBased/>
  <w15:docId w15:val="{32DBDF76-5A64-45D7-AE84-D013BF86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2016-04-13T21:11:00Z</dcterms:created>
  <dcterms:modified xsi:type="dcterms:W3CDTF">2016-04-13T21:11:00Z</dcterms:modified>
</cp:coreProperties>
</file>