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C18" w:rsidRDefault="00280C18" w:rsidP="00280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FYLKYS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280C18" w:rsidRDefault="00280C18" w:rsidP="00280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Newnham, Kent. Husbandman.</w:t>
      </w:r>
    </w:p>
    <w:p w:rsidR="00280C18" w:rsidRDefault="00280C18" w:rsidP="00280C18">
      <w:pPr>
        <w:rPr>
          <w:rFonts w:ascii="Times New Roman" w:hAnsi="Times New Roman" w:cs="Times New Roman"/>
        </w:rPr>
      </w:pPr>
    </w:p>
    <w:p w:rsidR="00280C18" w:rsidRDefault="00280C18" w:rsidP="00280C18">
      <w:pPr>
        <w:rPr>
          <w:rFonts w:ascii="Times New Roman" w:hAnsi="Times New Roman" w:cs="Times New Roman"/>
        </w:rPr>
      </w:pPr>
    </w:p>
    <w:p w:rsidR="00280C18" w:rsidRDefault="00280C18" w:rsidP="00280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Simon Baker(q.v.) brought a plaint of debt against him.</w:t>
      </w:r>
    </w:p>
    <w:p w:rsidR="00280C18" w:rsidRDefault="00280C18" w:rsidP="00280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280C18" w:rsidRDefault="00280C18" w:rsidP="00280C18">
      <w:pPr>
        <w:rPr>
          <w:rFonts w:ascii="Times New Roman" w:hAnsi="Times New Roman" w:cs="Times New Roman"/>
        </w:rPr>
      </w:pPr>
    </w:p>
    <w:p w:rsidR="00280C18" w:rsidRDefault="00280C18" w:rsidP="00280C18">
      <w:pPr>
        <w:rPr>
          <w:rFonts w:ascii="Times New Roman" w:hAnsi="Times New Roman" w:cs="Times New Roman"/>
        </w:rPr>
      </w:pPr>
    </w:p>
    <w:p w:rsidR="00280C18" w:rsidRDefault="00280C18" w:rsidP="00280C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280C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C18" w:rsidRDefault="00280C18" w:rsidP="00E71FC3">
      <w:r>
        <w:separator/>
      </w:r>
    </w:p>
  </w:endnote>
  <w:endnote w:type="continuationSeparator" w:id="0">
    <w:p w:rsidR="00280C18" w:rsidRDefault="00280C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C18" w:rsidRDefault="00280C18" w:rsidP="00E71FC3">
      <w:r>
        <w:separator/>
      </w:r>
    </w:p>
  </w:footnote>
  <w:footnote w:type="continuationSeparator" w:id="0">
    <w:p w:rsidR="00280C18" w:rsidRDefault="00280C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18"/>
    <w:rsid w:val="001A7C09"/>
    <w:rsid w:val="00280C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EA54D-84BE-4B44-A0E3-8AC0232E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80C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2017-01-21T17:44:00Z</dcterms:created>
  <dcterms:modified xsi:type="dcterms:W3CDTF">2017-01-21T17:45:00Z</dcterms:modified>
</cp:coreProperties>
</file>