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115" w:rsidRDefault="00160115" w:rsidP="00160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FYLKYS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0115" w:rsidRDefault="00160115" w:rsidP="00160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Newenham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160115" w:rsidRDefault="00160115" w:rsidP="00160115">
      <w:pPr>
        <w:rPr>
          <w:rFonts w:ascii="Times New Roman" w:hAnsi="Times New Roman" w:cs="Times New Roman"/>
        </w:rPr>
      </w:pPr>
    </w:p>
    <w:p w:rsidR="00160115" w:rsidRDefault="00160115" w:rsidP="00160115">
      <w:pPr>
        <w:rPr>
          <w:rFonts w:ascii="Times New Roman" w:hAnsi="Times New Roman" w:cs="Times New Roman"/>
        </w:rPr>
      </w:pPr>
    </w:p>
    <w:p w:rsidR="00160115" w:rsidRDefault="00160115" w:rsidP="00160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Horne, esquire(q.v.), brought a plaint of trespass and taking against him.</w:t>
      </w:r>
    </w:p>
    <w:p w:rsidR="00160115" w:rsidRDefault="00160115" w:rsidP="00160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60115" w:rsidRDefault="00160115" w:rsidP="00160115">
      <w:pPr>
        <w:rPr>
          <w:rFonts w:ascii="Times New Roman" w:hAnsi="Times New Roman" w:cs="Times New Roman"/>
        </w:rPr>
      </w:pPr>
    </w:p>
    <w:p w:rsidR="00160115" w:rsidRDefault="00160115" w:rsidP="00160115">
      <w:pPr>
        <w:rPr>
          <w:rFonts w:ascii="Times New Roman" w:hAnsi="Times New Roman" w:cs="Times New Roman"/>
        </w:rPr>
      </w:pPr>
    </w:p>
    <w:p w:rsidR="00160115" w:rsidRDefault="00160115" w:rsidP="00160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February 2018 </w:t>
      </w:r>
    </w:p>
    <w:p w:rsidR="006B2F86" w:rsidRPr="00E71FC3" w:rsidRDefault="00160115" w:rsidP="00E71FC3">
      <w:pPr>
        <w:pStyle w:val="NoSpacing"/>
      </w:pPr>
      <w:bookmarkStart w:id="0" w:name="_GoBack"/>
      <w:bookmarkEnd w:id="0"/>
    </w:p>
    <w:sectPr w:rsidR="006B2F86" w:rsidRPr="00E71FC3" w:rsidSect="00160115">
      <w:footerReference w:type="default" r:id="rId7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115" w:rsidRDefault="00160115" w:rsidP="00E71FC3">
      <w:r>
        <w:separator/>
      </w:r>
    </w:p>
  </w:endnote>
  <w:endnote w:type="continuationSeparator" w:id="0">
    <w:p w:rsidR="00160115" w:rsidRDefault="001601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115" w:rsidRDefault="00160115" w:rsidP="00E71FC3">
      <w:r>
        <w:separator/>
      </w:r>
    </w:p>
  </w:footnote>
  <w:footnote w:type="continuationSeparator" w:id="0">
    <w:p w:rsidR="00160115" w:rsidRDefault="001601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15"/>
    <w:rsid w:val="001601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B7DDA-426A-4157-8E00-F68D4C07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1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0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2018-02-15T21:36:00Z</dcterms:created>
  <dcterms:modified xsi:type="dcterms:W3CDTF">2018-02-15T21:36:00Z</dcterms:modified>
</cp:coreProperties>
</file>