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F72" w:rsidRDefault="004C0F72" w:rsidP="004C0F72">
      <w:pPr>
        <w:pStyle w:val="NoSpacing"/>
      </w:pPr>
      <w:r>
        <w:rPr>
          <w:u w:val="single"/>
        </w:rPr>
        <w:t xml:space="preserve">John FYLKYS </w:t>
      </w:r>
      <w:r>
        <w:t xml:space="preserve">     (fl.1476)</w:t>
      </w:r>
    </w:p>
    <w:p w:rsidR="004C0F72" w:rsidRDefault="004C0F72" w:rsidP="004C0F72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Newenham</w:t>
      </w:r>
      <w:proofErr w:type="spellEnd"/>
      <w:r>
        <w:t>, Kent.</w:t>
      </w:r>
    </w:p>
    <w:p w:rsidR="004C0F72" w:rsidRDefault="004C0F72" w:rsidP="004C0F72">
      <w:pPr>
        <w:pStyle w:val="NoSpacing"/>
      </w:pPr>
    </w:p>
    <w:p w:rsidR="004C0F72" w:rsidRDefault="004C0F72" w:rsidP="004C0F72">
      <w:pPr>
        <w:pStyle w:val="NoSpacing"/>
      </w:pPr>
    </w:p>
    <w:p w:rsidR="004C0F72" w:rsidRDefault="004C0F72" w:rsidP="004C0F72">
      <w:pPr>
        <w:pStyle w:val="NoSpacing"/>
      </w:pPr>
      <w:r>
        <w:tab/>
        <w:t>1476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p.176)</w:t>
      </w:r>
    </w:p>
    <w:p w:rsidR="004C0F72" w:rsidRDefault="004C0F72" w:rsidP="004C0F72">
      <w:pPr>
        <w:pStyle w:val="NoSpacing"/>
      </w:pPr>
    </w:p>
    <w:p w:rsidR="004C0F72" w:rsidRDefault="004C0F72" w:rsidP="004C0F72">
      <w:pPr>
        <w:pStyle w:val="NoSpacing"/>
      </w:pPr>
    </w:p>
    <w:p w:rsidR="00E47068" w:rsidRPr="00C009D8" w:rsidRDefault="004C0F72" w:rsidP="004C0F72">
      <w:pPr>
        <w:pStyle w:val="NoSpacing"/>
      </w:pPr>
      <w:r>
        <w:t>29 November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0F72" w:rsidRDefault="004C0F72" w:rsidP="00920DE3">
      <w:pPr>
        <w:spacing w:after="0" w:line="240" w:lineRule="auto"/>
      </w:pPr>
      <w:r>
        <w:separator/>
      </w:r>
    </w:p>
  </w:endnote>
  <w:endnote w:type="continuationSeparator" w:id="0">
    <w:p w:rsidR="004C0F72" w:rsidRDefault="004C0F7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0F72" w:rsidRDefault="004C0F72" w:rsidP="00920DE3">
      <w:pPr>
        <w:spacing w:after="0" w:line="240" w:lineRule="auto"/>
      </w:pPr>
      <w:r>
        <w:separator/>
      </w:r>
    </w:p>
  </w:footnote>
  <w:footnote w:type="continuationSeparator" w:id="0">
    <w:p w:rsidR="004C0F72" w:rsidRDefault="004C0F7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F72"/>
    <w:rsid w:val="00120749"/>
    <w:rsid w:val="004C0F7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2013-12-14T22:27:00Z</dcterms:created>
  <dcterms:modified xsi:type="dcterms:W3CDTF">2013-12-14T22:28:00Z</dcterms:modified>
</cp:coreProperties>
</file>