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1C4F0" w14:textId="59A21A40" w:rsidR="002F08F3" w:rsidRDefault="002F08F3" w:rsidP="002F08F3">
      <w:pPr>
        <w:pStyle w:val="NoSpacing"/>
      </w:pPr>
      <w:r>
        <w:rPr>
          <w:u w:val="single"/>
        </w:rPr>
        <w:t>William FYLKES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507</w:t>
      </w:r>
      <w:r>
        <w:t>)</w:t>
      </w:r>
    </w:p>
    <w:p w14:paraId="21ECF78B" w14:textId="52DB4AF2" w:rsidR="002F08F3" w:rsidRDefault="002F08F3" w:rsidP="002F08F3">
      <w:pPr>
        <w:pStyle w:val="NoSpacing"/>
      </w:pPr>
      <w:r>
        <w:t xml:space="preserve">of Canterbury. </w:t>
      </w:r>
      <w:r>
        <w:t>Smith.</w:t>
      </w:r>
    </w:p>
    <w:p w14:paraId="1AE1467F" w14:textId="77777777" w:rsidR="002F08F3" w:rsidRDefault="002F08F3" w:rsidP="002F08F3">
      <w:pPr>
        <w:pStyle w:val="NoSpacing"/>
      </w:pPr>
    </w:p>
    <w:p w14:paraId="4F5A360D" w14:textId="77777777" w:rsidR="002F08F3" w:rsidRDefault="002F08F3" w:rsidP="002F08F3">
      <w:pPr>
        <w:pStyle w:val="NoSpacing"/>
      </w:pPr>
    </w:p>
    <w:p w14:paraId="52D8683D" w14:textId="027114C6" w:rsidR="002F08F3" w:rsidRDefault="002F08F3" w:rsidP="002F08F3">
      <w:pPr>
        <w:pStyle w:val="NoSpacing"/>
      </w:pPr>
      <w:r>
        <w:tab/>
        <w:t>1</w:t>
      </w:r>
      <w:r>
        <w:t>507</w:t>
      </w:r>
      <w:bookmarkStart w:id="0" w:name="_GoBack"/>
      <w:bookmarkEnd w:id="0"/>
      <w:r>
        <w:tab/>
        <w:t>He became a Freeman by redemption.   (Cowper p.269)</w:t>
      </w:r>
    </w:p>
    <w:p w14:paraId="5323CBFE" w14:textId="77777777" w:rsidR="002F08F3" w:rsidRDefault="002F08F3" w:rsidP="002F08F3">
      <w:pPr>
        <w:pStyle w:val="NoSpacing"/>
      </w:pPr>
    </w:p>
    <w:p w14:paraId="1F55B554" w14:textId="77777777" w:rsidR="002F08F3" w:rsidRDefault="002F08F3" w:rsidP="002F08F3">
      <w:pPr>
        <w:pStyle w:val="NoSpacing"/>
      </w:pPr>
    </w:p>
    <w:p w14:paraId="361A1A21" w14:textId="77777777" w:rsidR="002F08F3" w:rsidRDefault="002F08F3" w:rsidP="002F08F3">
      <w:pPr>
        <w:pStyle w:val="NoSpacing"/>
      </w:pPr>
      <w:r>
        <w:t>4 July 2018</w:t>
      </w:r>
    </w:p>
    <w:p w14:paraId="5C3ECF88" w14:textId="3BF9D41F" w:rsidR="006B2F86" w:rsidRPr="002F08F3" w:rsidRDefault="002F08F3" w:rsidP="00E71FC3">
      <w:pPr>
        <w:pStyle w:val="NoSpacing"/>
      </w:pPr>
    </w:p>
    <w:sectPr w:rsidR="006B2F86" w:rsidRPr="002F08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8C106" w14:textId="77777777" w:rsidR="002F08F3" w:rsidRDefault="002F08F3" w:rsidP="00E71FC3">
      <w:pPr>
        <w:spacing w:after="0" w:line="240" w:lineRule="auto"/>
      </w:pPr>
      <w:r>
        <w:separator/>
      </w:r>
    </w:p>
  </w:endnote>
  <w:endnote w:type="continuationSeparator" w:id="0">
    <w:p w14:paraId="19D004F7" w14:textId="77777777" w:rsidR="002F08F3" w:rsidRDefault="002F08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C14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3D161" w14:textId="77777777" w:rsidR="002F08F3" w:rsidRDefault="002F08F3" w:rsidP="00E71FC3">
      <w:pPr>
        <w:spacing w:after="0" w:line="240" w:lineRule="auto"/>
      </w:pPr>
      <w:r>
        <w:separator/>
      </w:r>
    </w:p>
  </w:footnote>
  <w:footnote w:type="continuationSeparator" w:id="0">
    <w:p w14:paraId="51329223" w14:textId="77777777" w:rsidR="002F08F3" w:rsidRDefault="002F08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F3"/>
    <w:rsid w:val="001A7C09"/>
    <w:rsid w:val="002F08F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902EA"/>
  <w15:chartTrackingRefBased/>
  <w15:docId w15:val="{C82CE442-301F-4686-94F6-91741F9F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2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2018-07-04T20:51:00Z</dcterms:created>
  <dcterms:modified xsi:type="dcterms:W3CDTF">2018-07-04T20:52:00Z</dcterms:modified>
</cp:coreProperties>
</file>