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FYLIPPE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Bridgewater, Somerset. Gentleman.</w:t>
      </w:r>
    </w:p>
    <w:p w:rsidR="00196B33" w:rsidRDefault="00196B33" w:rsidP="00196B33">
      <w:pPr>
        <w:rPr>
          <w:rFonts w:ascii="Times New Roman" w:hAnsi="Times New Roman" w:cs="Times New Roman"/>
        </w:rPr>
      </w:pPr>
    </w:p>
    <w:p w:rsidR="00196B33" w:rsidRDefault="00196B33" w:rsidP="00196B33">
      <w:pPr>
        <w:rPr>
          <w:rFonts w:ascii="Times New Roman" w:hAnsi="Times New Roman" w:cs="Times New Roman"/>
        </w:rPr>
      </w:pPr>
    </w:p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Hamner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Eliot Fork of Sherborn, Dorset(q.v.), John Smyth of Edgeware,</w:t>
      </w:r>
    </w:p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Middlesex(q.v.), John </w:t>
      </w:r>
      <w:proofErr w:type="spellStart"/>
      <w:r>
        <w:rPr>
          <w:rFonts w:ascii="Times New Roman" w:hAnsi="Times New Roman" w:cs="Times New Roman"/>
        </w:rPr>
        <w:t>Eman</w:t>
      </w:r>
      <w:proofErr w:type="spellEnd"/>
      <w:r>
        <w:rPr>
          <w:rFonts w:ascii="Times New Roman" w:hAnsi="Times New Roman" w:cs="Times New Roman"/>
        </w:rPr>
        <w:t xml:space="preserve"> of Bristol(q.v.) and John </w:t>
      </w:r>
      <w:proofErr w:type="spellStart"/>
      <w:r>
        <w:rPr>
          <w:rFonts w:ascii="Times New Roman" w:hAnsi="Times New Roman" w:cs="Times New Roman"/>
        </w:rPr>
        <w:t>Hardyng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Burford on the Wold, Oxfordshire(q.v.).</w:t>
      </w:r>
    </w:p>
    <w:p w:rsidR="00196B33" w:rsidRDefault="00196B33" w:rsidP="00196B3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96B33" w:rsidRDefault="00196B33" w:rsidP="00196B33">
      <w:pPr>
        <w:rPr>
          <w:rFonts w:ascii="Times New Roman" w:hAnsi="Times New Roman" w:cs="Times New Roman"/>
        </w:rPr>
      </w:pPr>
    </w:p>
    <w:p w:rsidR="00196B33" w:rsidRDefault="00196B33" w:rsidP="00196B33">
      <w:pPr>
        <w:rPr>
          <w:rFonts w:ascii="Times New Roman" w:hAnsi="Times New Roman" w:cs="Times New Roman"/>
        </w:rPr>
      </w:pPr>
    </w:p>
    <w:p w:rsidR="00196B33" w:rsidRDefault="00196B33" w:rsidP="00196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December 2017</w:t>
      </w:r>
    </w:p>
    <w:p w:rsidR="006B2F86" w:rsidRPr="00E71FC3" w:rsidRDefault="00196B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B33" w:rsidRDefault="00196B33" w:rsidP="00E71FC3">
      <w:r>
        <w:separator/>
      </w:r>
    </w:p>
  </w:endnote>
  <w:endnote w:type="continuationSeparator" w:id="0">
    <w:p w:rsidR="00196B33" w:rsidRDefault="00196B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B33" w:rsidRDefault="00196B33" w:rsidP="00E71FC3">
      <w:r>
        <w:separator/>
      </w:r>
    </w:p>
  </w:footnote>
  <w:footnote w:type="continuationSeparator" w:id="0">
    <w:p w:rsidR="00196B33" w:rsidRDefault="00196B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33"/>
    <w:rsid w:val="00196B3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5C66D-3A80-4414-BBFD-93004DE5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B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96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2018-01-02T19:36:00Z</dcterms:created>
  <dcterms:modified xsi:type="dcterms:W3CDTF">2018-01-02T19:36:00Z</dcterms:modified>
</cp:coreProperties>
</file>