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28452" w14:textId="146CE709" w:rsidR="00BA00AB" w:rsidRDefault="0093203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FYLHAM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fl.1417-8)</w:t>
      </w:r>
    </w:p>
    <w:p w14:paraId="30E7F20D" w14:textId="4B6C9E17" w:rsidR="00932035" w:rsidRDefault="0093203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14:paraId="20F9AAC7" w14:textId="251966A4" w:rsidR="00932035" w:rsidRDefault="0093203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836CF4" w14:textId="7EF7C280" w:rsidR="00932035" w:rsidRDefault="0093203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ED9DFE" w14:textId="6786E0F7" w:rsidR="00932035" w:rsidRDefault="0093203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Sep.1417</w:t>
      </w:r>
      <w:r>
        <w:rPr>
          <w:rFonts w:ascii="Times New Roman" w:hAnsi="Times New Roman" w:cs="Times New Roman"/>
          <w:sz w:val="24"/>
          <w:szCs w:val="24"/>
        </w:rPr>
        <w:tab/>
        <w:t>He was collated Dean of the Collegiate Church of the Holy Cross, Crediton,</w:t>
      </w:r>
    </w:p>
    <w:p w14:paraId="3C7163DC" w14:textId="7822D34C" w:rsidR="00932035" w:rsidRDefault="0093203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Devon.    (“Stafford Register” p.160)</w:t>
      </w:r>
    </w:p>
    <w:p w14:paraId="6B110976" w14:textId="25544D05" w:rsidR="00932035" w:rsidRDefault="0093203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resigned.   (ibid.)</w:t>
      </w:r>
    </w:p>
    <w:p w14:paraId="2E1B71C3" w14:textId="6DE8217A" w:rsidR="00932035" w:rsidRDefault="0093203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5924C7" w14:textId="5FE4D004" w:rsidR="00932035" w:rsidRDefault="0093203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0D0EAE" w14:textId="0A3C8FDE" w:rsidR="00932035" w:rsidRPr="00932035" w:rsidRDefault="0093203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May 2021</w:t>
      </w:r>
    </w:p>
    <w:sectPr w:rsidR="00932035" w:rsidRPr="009320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F93C0" w14:textId="77777777" w:rsidR="00932035" w:rsidRDefault="00932035" w:rsidP="009139A6">
      <w:r>
        <w:separator/>
      </w:r>
    </w:p>
  </w:endnote>
  <w:endnote w:type="continuationSeparator" w:id="0">
    <w:p w14:paraId="517F7716" w14:textId="77777777" w:rsidR="00932035" w:rsidRDefault="009320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BE3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9300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475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B0067" w14:textId="77777777" w:rsidR="00932035" w:rsidRDefault="00932035" w:rsidP="009139A6">
      <w:r>
        <w:separator/>
      </w:r>
    </w:p>
  </w:footnote>
  <w:footnote w:type="continuationSeparator" w:id="0">
    <w:p w14:paraId="1FB6BD2E" w14:textId="77777777" w:rsidR="00932035" w:rsidRDefault="009320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213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457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BC8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035"/>
    <w:rsid w:val="000666E0"/>
    <w:rsid w:val="002510B7"/>
    <w:rsid w:val="005C130B"/>
    <w:rsid w:val="00826F5C"/>
    <w:rsid w:val="009139A6"/>
    <w:rsid w:val="00932035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FFEBF"/>
  <w15:chartTrackingRefBased/>
  <w15:docId w15:val="{DEF17355-F4C1-4D55-849B-7711BAFCB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2021-05-14T09:54:00Z</dcterms:created>
  <dcterms:modified xsi:type="dcterms:W3CDTF">2021-05-14T09:59:00Z</dcterms:modified>
</cp:coreProperties>
</file>