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3A1" w:rsidRDefault="00F713A1" w:rsidP="00F713A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John FYLGATE</w:t>
      </w:r>
      <w:r>
        <w:rPr>
          <w:rFonts w:ascii="Times New Roman" w:hAnsi="Times New Roman"/>
        </w:rPr>
        <w:t xml:space="preserve">     (d.ca.1404)</w:t>
      </w:r>
    </w:p>
    <w:p w:rsidR="00F713A1" w:rsidRDefault="00F713A1" w:rsidP="00F713A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of Fersnsfeld, in the parish of Southwell, Nottinghamshire.</w:t>
      </w:r>
    </w:p>
    <w:p w:rsidR="00F713A1" w:rsidRDefault="00F713A1" w:rsidP="00F713A1">
      <w:pPr>
        <w:pStyle w:val="Body1"/>
        <w:rPr>
          <w:rFonts w:ascii="Times New Roman" w:hAnsi="Times New Roman"/>
        </w:rPr>
      </w:pPr>
    </w:p>
    <w:p w:rsidR="00F713A1" w:rsidRDefault="00F713A1" w:rsidP="00F713A1">
      <w:pPr>
        <w:pStyle w:val="Body1"/>
        <w:rPr>
          <w:rFonts w:ascii="Times New Roman" w:hAnsi="Times New Roman"/>
        </w:rPr>
      </w:pPr>
    </w:p>
    <w:p w:rsidR="00F713A1" w:rsidRDefault="00F713A1" w:rsidP="00F713A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9 Oct.1404</w:t>
      </w:r>
      <w:r>
        <w:rPr>
          <w:rFonts w:ascii="Times New Roman" w:hAnsi="Times New Roman"/>
        </w:rPr>
        <w:tab/>
        <w:t>Probate of his Will.  (W.Y.R. p.66)</w:t>
      </w:r>
    </w:p>
    <w:p w:rsidR="00F713A1" w:rsidRDefault="00F713A1" w:rsidP="00F713A1">
      <w:pPr>
        <w:pStyle w:val="Body1"/>
        <w:rPr>
          <w:rFonts w:ascii="Times New Roman" w:hAnsi="Times New Roman"/>
        </w:rPr>
      </w:pPr>
    </w:p>
    <w:p w:rsidR="00F713A1" w:rsidRDefault="00F713A1" w:rsidP="00F713A1">
      <w:pPr>
        <w:pStyle w:val="Body1"/>
        <w:rPr>
          <w:rFonts w:ascii="Times New Roman" w:hAnsi="Times New Roman"/>
        </w:rPr>
      </w:pPr>
    </w:p>
    <w:p w:rsidR="00F713A1" w:rsidRDefault="00F713A1" w:rsidP="00F713A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29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3A1" w:rsidRDefault="00F713A1" w:rsidP="00564E3C">
      <w:pPr>
        <w:spacing w:after="0" w:line="240" w:lineRule="auto"/>
      </w:pPr>
      <w:r>
        <w:separator/>
      </w:r>
    </w:p>
  </w:endnote>
  <w:endnote w:type="continuationSeparator" w:id="0">
    <w:p w:rsidR="00F713A1" w:rsidRDefault="00F713A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713A1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3A1" w:rsidRDefault="00F713A1" w:rsidP="00564E3C">
      <w:pPr>
        <w:spacing w:after="0" w:line="240" w:lineRule="auto"/>
      </w:pPr>
      <w:r>
        <w:separator/>
      </w:r>
    </w:p>
  </w:footnote>
  <w:footnote w:type="continuationSeparator" w:id="0">
    <w:p w:rsidR="00F713A1" w:rsidRDefault="00F713A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3A1"/>
    <w:rsid w:val="00372DC6"/>
    <w:rsid w:val="00564E3C"/>
    <w:rsid w:val="0064591D"/>
    <w:rsid w:val="00DD5B8A"/>
    <w:rsid w:val="00EB41B8"/>
    <w:rsid w:val="00F14DE1"/>
    <w:rsid w:val="00F7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06B09D-1C2D-4B00-86E7-A5EFDE06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paragraph" w:customStyle="1" w:styleId="Body1">
    <w:name w:val="Body 1"/>
    <w:rsid w:val="00F713A1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2015-11-04T22:11:00Z</dcterms:created>
  <dcterms:modified xsi:type="dcterms:W3CDTF">2015-11-04T22:12:00Z</dcterms:modified>
</cp:coreProperties>
</file>