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57AF7" w14:textId="77777777" w:rsidR="00812069" w:rsidRDefault="00812069" w:rsidP="008120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FYLDYNG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669B1352" w14:textId="77777777" w:rsidR="00812069" w:rsidRDefault="00812069" w:rsidP="00812069">
      <w:pPr>
        <w:pStyle w:val="NoSpacing"/>
        <w:rPr>
          <w:rFonts w:cs="Times New Roman"/>
          <w:szCs w:val="24"/>
        </w:rPr>
      </w:pPr>
    </w:p>
    <w:p w14:paraId="66411677" w14:textId="77777777" w:rsidR="00812069" w:rsidRDefault="00812069" w:rsidP="00812069">
      <w:pPr>
        <w:pStyle w:val="NoSpacing"/>
        <w:rPr>
          <w:rFonts w:cs="Times New Roman"/>
          <w:szCs w:val="24"/>
        </w:rPr>
      </w:pPr>
    </w:p>
    <w:p w14:paraId="6A07BFB9" w14:textId="77777777" w:rsidR="00812069" w:rsidRDefault="00812069" w:rsidP="008120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Oct.1452</w:t>
      </w:r>
      <w:r>
        <w:rPr>
          <w:rFonts w:cs="Times New Roman"/>
          <w:szCs w:val="24"/>
        </w:rPr>
        <w:tab/>
        <w:t>Ormond Steel(q.v.) was pardoned for not appearing to answer him touching</w:t>
      </w:r>
    </w:p>
    <w:p w14:paraId="46531D02" w14:textId="77777777" w:rsidR="00812069" w:rsidRDefault="00812069" w:rsidP="008120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debt of £4 10s.     (C.P.R. 1452-61 p.3)</w:t>
      </w:r>
    </w:p>
    <w:p w14:paraId="7D8CB8C7" w14:textId="77777777" w:rsidR="00812069" w:rsidRDefault="00812069" w:rsidP="00812069">
      <w:pPr>
        <w:pStyle w:val="NoSpacing"/>
        <w:rPr>
          <w:rFonts w:cs="Times New Roman"/>
          <w:szCs w:val="24"/>
        </w:rPr>
      </w:pPr>
    </w:p>
    <w:p w14:paraId="1A99AF71" w14:textId="77777777" w:rsidR="00812069" w:rsidRDefault="00812069" w:rsidP="00812069">
      <w:pPr>
        <w:pStyle w:val="NoSpacing"/>
        <w:rPr>
          <w:rFonts w:cs="Times New Roman"/>
          <w:szCs w:val="24"/>
        </w:rPr>
      </w:pPr>
    </w:p>
    <w:p w14:paraId="14EC535A" w14:textId="77777777" w:rsidR="00812069" w:rsidRDefault="00812069" w:rsidP="008120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October 2024</w:t>
      </w:r>
    </w:p>
    <w:p w14:paraId="45744B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EFD08" w14:textId="77777777" w:rsidR="00812069" w:rsidRDefault="00812069" w:rsidP="009139A6">
      <w:r>
        <w:separator/>
      </w:r>
    </w:p>
  </w:endnote>
  <w:endnote w:type="continuationSeparator" w:id="0">
    <w:p w14:paraId="4E69932A" w14:textId="77777777" w:rsidR="00812069" w:rsidRDefault="008120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4C4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4F8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447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F4D82" w14:textId="77777777" w:rsidR="00812069" w:rsidRDefault="00812069" w:rsidP="009139A6">
      <w:r>
        <w:separator/>
      </w:r>
    </w:p>
  </w:footnote>
  <w:footnote w:type="continuationSeparator" w:id="0">
    <w:p w14:paraId="2F7D1342" w14:textId="77777777" w:rsidR="00812069" w:rsidRDefault="008120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D0C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FD2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4BD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069"/>
    <w:rsid w:val="000666E0"/>
    <w:rsid w:val="002510B7"/>
    <w:rsid w:val="00270799"/>
    <w:rsid w:val="003A7A06"/>
    <w:rsid w:val="005C130B"/>
    <w:rsid w:val="0081206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5BE91"/>
  <w15:chartTrackingRefBased/>
  <w15:docId w15:val="{4BDD5215-6672-4578-88E7-835CCF4B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2024-10-27T17:28:00Z</dcterms:created>
  <dcterms:modified xsi:type="dcterms:W3CDTF">2024-10-27T17:28:00Z</dcterms:modified>
</cp:coreProperties>
</file>