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7C9" w:rsidRDefault="00F077C9" w:rsidP="00F07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FYLDE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077C9" w:rsidRDefault="00F077C9" w:rsidP="00F077C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Clothman</w:t>
      </w:r>
      <w:proofErr w:type="spellEnd"/>
      <w:r>
        <w:rPr>
          <w:rFonts w:ascii="Times New Roman" w:hAnsi="Times New Roman" w:cs="Times New Roman"/>
        </w:rPr>
        <w:t>.</w:t>
      </w:r>
    </w:p>
    <w:p w:rsidR="00F077C9" w:rsidRDefault="00F077C9" w:rsidP="00F077C9">
      <w:pPr>
        <w:rPr>
          <w:rFonts w:ascii="Times New Roman" w:hAnsi="Times New Roman" w:cs="Times New Roman"/>
        </w:rPr>
      </w:pPr>
    </w:p>
    <w:p w:rsidR="00F077C9" w:rsidRDefault="00F077C9" w:rsidP="00F077C9">
      <w:pPr>
        <w:rPr>
          <w:rFonts w:ascii="Times New Roman" w:hAnsi="Times New Roman" w:cs="Times New Roman"/>
        </w:rPr>
      </w:pPr>
    </w:p>
    <w:p w:rsidR="00F077C9" w:rsidRDefault="00F077C9" w:rsidP="00F07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Richard Bluet of Southampton(q.v.).</w:t>
      </w:r>
    </w:p>
    <w:p w:rsidR="00F077C9" w:rsidRDefault="00F077C9" w:rsidP="00F07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F077C9" w:rsidRDefault="00F077C9" w:rsidP="00F077C9">
      <w:pPr>
        <w:rPr>
          <w:rFonts w:ascii="Times New Roman" w:hAnsi="Times New Roman" w:cs="Times New Roman"/>
        </w:rPr>
      </w:pPr>
    </w:p>
    <w:p w:rsidR="00F077C9" w:rsidRDefault="00F077C9" w:rsidP="00F077C9">
      <w:pPr>
        <w:rPr>
          <w:rFonts w:ascii="Times New Roman" w:hAnsi="Times New Roman" w:cs="Times New Roman"/>
        </w:rPr>
      </w:pPr>
    </w:p>
    <w:p w:rsidR="00F077C9" w:rsidRDefault="00F077C9" w:rsidP="00F07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November 2017</w:t>
      </w:r>
    </w:p>
    <w:p w:rsidR="006B2F86" w:rsidRPr="00E71FC3" w:rsidRDefault="00F077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77C9" w:rsidRDefault="00F077C9" w:rsidP="00E71FC3">
      <w:r>
        <w:separator/>
      </w:r>
    </w:p>
  </w:endnote>
  <w:endnote w:type="continuationSeparator" w:id="0">
    <w:p w:rsidR="00F077C9" w:rsidRDefault="00F077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77C9" w:rsidRDefault="00F077C9" w:rsidP="00E71FC3">
      <w:r>
        <w:separator/>
      </w:r>
    </w:p>
  </w:footnote>
  <w:footnote w:type="continuationSeparator" w:id="0">
    <w:p w:rsidR="00F077C9" w:rsidRDefault="00F077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C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32F77B-6264-4AD6-A801-17ADF73A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77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2017-11-10T22:13:00Z</dcterms:created>
  <dcterms:modified xsi:type="dcterms:W3CDTF">2017-11-10T22:14:00Z</dcterms:modified>
</cp:coreProperties>
</file>