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92" w:rsidRDefault="00045F92" w:rsidP="00045F92">
      <w:pPr>
        <w:pStyle w:val="NoSpacing"/>
      </w:pPr>
      <w:bookmarkStart w:id="0" w:name="_GoBack"/>
      <w:bookmarkEnd w:id="0"/>
      <w:r>
        <w:rPr>
          <w:u w:val="single"/>
        </w:rPr>
        <w:t>Thomas FYLCOTTE</w:t>
      </w:r>
      <w:r>
        <w:t xml:space="preserve">       (fl.1506)</w:t>
      </w:r>
    </w:p>
    <w:p w:rsidR="00045F92" w:rsidRDefault="00045F92" w:rsidP="00045F9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Hollingbourne</w:t>
      </w:r>
      <w:proofErr w:type="spellEnd"/>
      <w:r>
        <w:t>, Kent.</w:t>
      </w:r>
    </w:p>
    <w:p w:rsidR="005E092E" w:rsidRDefault="005E092E" w:rsidP="00045F92">
      <w:pPr>
        <w:pStyle w:val="NoSpacing"/>
      </w:pPr>
    </w:p>
    <w:p w:rsidR="00045F92" w:rsidRDefault="00045F92" w:rsidP="00045F92">
      <w:pPr>
        <w:pStyle w:val="NoSpacing"/>
      </w:pPr>
    </w:p>
    <w:p w:rsidR="00045F92" w:rsidRDefault="00045F92" w:rsidP="00045F92">
      <w:pPr>
        <w:pStyle w:val="NoSpacing"/>
      </w:pPr>
      <w:r>
        <w:tab/>
        <w:t>1506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p.192)</w:t>
      </w:r>
    </w:p>
    <w:p w:rsidR="00045F92" w:rsidRDefault="00045F92" w:rsidP="00045F92">
      <w:pPr>
        <w:pStyle w:val="NoSpacing"/>
      </w:pPr>
    </w:p>
    <w:p w:rsidR="00045F92" w:rsidRDefault="00045F92" w:rsidP="00045F92">
      <w:pPr>
        <w:pStyle w:val="NoSpacing"/>
      </w:pPr>
    </w:p>
    <w:p w:rsidR="00E47068" w:rsidRPr="00C009D8" w:rsidRDefault="00045F92" w:rsidP="00045F92">
      <w:pPr>
        <w:pStyle w:val="NoSpacing"/>
      </w:pPr>
      <w:r>
        <w:t>28 January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F92" w:rsidRDefault="00045F92" w:rsidP="00920DE3">
      <w:pPr>
        <w:spacing w:after="0" w:line="240" w:lineRule="auto"/>
      </w:pPr>
      <w:r>
        <w:separator/>
      </w:r>
    </w:p>
  </w:endnote>
  <w:endnote w:type="continuationSeparator" w:id="0">
    <w:p w:rsidR="00045F92" w:rsidRDefault="00045F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F92" w:rsidRDefault="00045F92" w:rsidP="00920DE3">
      <w:pPr>
        <w:spacing w:after="0" w:line="240" w:lineRule="auto"/>
      </w:pPr>
      <w:r>
        <w:separator/>
      </w:r>
    </w:p>
  </w:footnote>
  <w:footnote w:type="continuationSeparator" w:id="0">
    <w:p w:rsidR="00045F92" w:rsidRDefault="00045F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F92"/>
    <w:rsid w:val="00045F92"/>
    <w:rsid w:val="00120749"/>
    <w:rsid w:val="005E092E"/>
    <w:rsid w:val="00624CAE"/>
    <w:rsid w:val="00920DE3"/>
    <w:rsid w:val="00C009D8"/>
    <w:rsid w:val="00CF53C8"/>
    <w:rsid w:val="00E47068"/>
    <w:rsid w:val="00ED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2014-02-13T21:15:00Z</dcterms:created>
  <dcterms:modified xsi:type="dcterms:W3CDTF">2014-02-13T21:15:00Z</dcterms:modified>
</cp:coreProperties>
</file>