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5F120" w14:textId="77777777" w:rsidR="00E2677E" w:rsidRDefault="00E2677E" w:rsidP="00E267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Johanna FYLCOTE</w:t>
      </w:r>
      <w:r>
        <w:rPr>
          <w:rFonts w:ascii="Times New Roman" w:hAnsi="Times New Roman" w:cs="Times New Roman"/>
          <w:sz w:val="24"/>
          <w:szCs w:val="24"/>
        </w:rPr>
        <w:t xml:space="preserve">      (fl.1453)</w:t>
      </w:r>
    </w:p>
    <w:p w14:paraId="2F30214F" w14:textId="77777777" w:rsidR="00E2677E" w:rsidRDefault="00E2677E" w:rsidP="00E267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Hollingbourne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647A8E84" w14:textId="77777777" w:rsidR="00E2677E" w:rsidRDefault="00E2677E" w:rsidP="00E267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BA4E58" w14:textId="77777777" w:rsidR="00E2677E" w:rsidRDefault="00E2677E" w:rsidP="00E267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5C717E" w14:textId="77777777" w:rsidR="00E2677E" w:rsidRDefault="00E2677E" w:rsidP="00E267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4F7ABB59" w14:textId="77777777" w:rsidR="00E2677E" w:rsidRDefault="00E2677E" w:rsidP="00E267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B310B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https://www.kentarchaeology.org.uk/Research/Libr/Wills/NameOrder/EF.htm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2723799" w14:textId="77777777" w:rsidR="00E2677E" w:rsidRDefault="00E2677E" w:rsidP="00E267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2CBC27F" w14:textId="77777777" w:rsidR="00E2677E" w:rsidRDefault="00E2677E" w:rsidP="00E267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484D60" w14:textId="3DF15AC7" w:rsidR="00BA00AB" w:rsidRPr="00EB3209" w:rsidRDefault="00E2677E" w:rsidP="00E267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April 2022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9824C" w14:textId="77777777" w:rsidR="00E2677E" w:rsidRDefault="00E2677E" w:rsidP="009139A6">
      <w:r>
        <w:separator/>
      </w:r>
    </w:p>
  </w:endnote>
  <w:endnote w:type="continuationSeparator" w:id="0">
    <w:p w14:paraId="1D4DABF2" w14:textId="77777777" w:rsidR="00E2677E" w:rsidRDefault="00E267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745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C2D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63C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D4F57" w14:textId="77777777" w:rsidR="00E2677E" w:rsidRDefault="00E2677E" w:rsidP="009139A6">
      <w:r>
        <w:separator/>
      </w:r>
    </w:p>
  </w:footnote>
  <w:footnote w:type="continuationSeparator" w:id="0">
    <w:p w14:paraId="68364B29" w14:textId="77777777" w:rsidR="00E2677E" w:rsidRDefault="00E267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5F3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BF0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5B7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77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2677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F951F"/>
  <w15:chartTrackingRefBased/>
  <w15:docId w15:val="{1AAB4B8A-5C93-4481-AC6E-F287A989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267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EF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2022-04-20T16:09:00Z</dcterms:created>
  <dcterms:modified xsi:type="dcterms:W3CDTF">2022-04-20T16:09:00Z</dcterms:modified>
</cp:coreProperties>
</file>