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F98" w:rsidRDefault="007A4F98" w:rsidP="007A4F98">
      <w:pPr>
        <w:pStyle w:val="NoSpacing"/>
      </w:pPr>
      <w:r>
        <w:rPr>
          <w:u w:val="single"/>
        </w:rPr>
        <w:t>John FYLCH</w:t>
      </w:r>
      <w:r>
        <w:t xml:space="preserve">      (fl.1483-4)</w:t>
      </w:r>
    </w:p>
    <w:p w:rsidR="007A4F98" w:rsidRDefault="007A4F98" w:rsidP="007A4F98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7A4F98" w:rsidRDefault="007A4F98" w:rsidP="007A4F98">
      <w:pPr>
        <w:pStyle w:val="NoSpacing"/>
      </w:pPr>
    </w:p>
    <w:p w:rsidR="007A4F98" w:rsidRDefault="007A4F98" w:rsidP="007A4F98">
      <w:pPr>
        <w:pStyle w:val="NoSpacing"/>
      </w:pPr>
    </w:p>
    <w:p w:rsidR="007A4F98" w:rsidRDefault="007A4F98" w:rsidP="007A4F98">
      <w:pPr>
        <w:pStyle w:val="NoSpacing"/>
      </w:pPr>
      <w:r>
        <w:t xml:space="preserve">         1483-4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p.192)</w:t>
      </w:r>
    </w:p>
    <w:p w:rsidR="007A4F98" w:rsidRDefault="007A4F98" w:rsidP="007A4F98">
      <w:pPr>
        <w:pStyle w:val="NoSpacing"/>
      </w:pPr>
    </w:p>
    <w:p w:rsidR="007A4F98" w:rsidRDefault="007A4F98" w:rsidP="007A4F98">
      <w:pPr>
        <w:pStyle w:val="NoSpacing"/>
      </w:pPr>
    </w:p>
    <w:p w:rsidR="007A4F98" w:rsidRDefault="007A4F98" w:rsidP="007A4F98">
      <w:pPr>
        <w:pStyle w:val="NoSpacing"/>
      </w:pPr>
      <w:r>
        <w:t>28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F98" w:rsidRDefault="007A4F98" w:rsidP="00920DE3">
      <w:pPr>
        <w:spacing w:after="0" w:line="240" w:lineRule="auto"/>
      </w:pPr>
      <w:r>
        <w:separator/>
      </w:r>
    </w:p>
  </w:endnote>
  <w:endnote w:type="continuationSeparator" w:id="0">
    <w:p w:rsidR="007A4F98" w:rsidRDefault="007A4F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F98" w:rsidRDefault="007A4F98" w:rsidP="00920DE3">
      <w:pPr>
        <w:spacing w:after="0" w:line="240" w:lineRule="auto"/>
      </w:pPr>
      <w:r>
        <w:separator/>
      </w:r>
    </w:p>
  </w:footnote>
  <w:footnote w:type="continuationSeparator" w:id="0">
    <w:p w:rsidR="007A4F98" w:rsidRDefault="007A4F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98"/>
    <w:rsid w:val="00120749"/>
    <w:rsid w:val="00624CAE"/>
    <w:rsid w:val="007A4F9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2014-02-12T20:17:00Z</dcterms:created>
  <dcterms:modified xsi:type="dcterms:W3CDTF">2014-02-12T20:17:00Z</dcterms:modified>
</cp:coreProperties>
</file>