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9CC" w:rsidRDefault="00E419CC" w:rsidP="00E41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FYKE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d.ca.1483)</w:t>
      </w:r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:rsidR="00E419CC" w:rsidRDefault="00E419CC" w:rsidP="00E41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Thomas </w:t>
      </w:r>
      <w:proofErr w:type="spellStart"/>
      <w:r>
        <w:rPr>
          <w:rFonts w:ascii="Times New Roman" w:hAnsi="Times New Roman" w:cs="Times New Roman"/>
        </w:rPr>
        <w:t>Wodyer</w:t>
      </w:r>
      <w:proofErr w:type="spellEnd"/>
      <w:r>
        <w:rPr>
          <w:rFonts w:ascii="Times New Roman" w:hAnsi="Times New Roman" w:cs="Times New Roman"/>
        </w:rPr>
        <w:t xml:space="preserve"> of Chatham, Kent(q.v.).  (ibid.)</w:t>
      </w:r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</w:p>
    <w:p w:rsidR="00E419CC" w:rsidRDefault="00E419CC" w:rsidP="00E41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E419C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9CC" w:rsidRDefault="00E419CC" w:rsidP="00E71FC3">
      <w:r>
        <w:separator/>
      </w:r>
    </w:p>
  </w:endnote>
  <w:endnote w:type="continuationSeparator" w:id="0">
    <w:p w:rsidR="00E419CC" w:rsidRDefault="00E419C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9CC" w:rsidRDefault="00E419CC" w:rsidP="00E71FC3">
      <w:r>
        <w:separator/>
      </w:r>
    </w:p>
  </w:footnote>
  <w:footnote w:type="continuationSeparator" w:id="0">
    <w:p w:rsidR="00E419CC" w:rsidRDefault="00E419C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9CC"/>
    <w:rsid w:val="001A7C09"/>
    <w:rsid w:val="00577BD5"/>
    <w:rsid w:val="00656CBA"/>
    <w:rsid w:val="006A1F77"/>
    <w:rsid w:val="00733BE7"/>
    <w:rsid w:val="00AB52E8"/>
    <w:rsid w:val="00B16D3F"/>
    <w:rsid w:val="00BB41AC"/>
    <w:rsid w:val="00E419C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247A2-0F0E-441A-B2A2-67CCA4A7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419C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2017-01-21T19:53:00Z</dcterms:created>
  <dcterms:modified xsi:type="dcterms:W3CDTF">2017-01-21T19:54:00Z</dcterms:modified>
</cp:coreProperties>
</file>