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635F2" w14:textId="77777777" w:rsidR="00457AB0" w:rsidRDefault="00457AB0" w:rsidP="00457A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FYHLOD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08705252" w14:textId="77777777" w:rsidR="00457AB0" w:rsidRDefault="00457AB0" w:rsidP="00457A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12B941" w14:textId="77777777" w:rsidR="00457AB0" w:rsidRDefault="00457AB0" w:rsidP="00457A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9C58F" w14:textId="77777777" w:rsidR="00457AB0" w:rsidRDefault="00457AB0" w:rsidP="00457A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Aug.1400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 (C.F.R. 1399-1405 p.80)</w:t>
      </w:r>
    </w:p>
    <w:p w14:paraId="4BFCDBB6" w14:textId="77777777" w:rsidR="00457AB0" w:rsidRDefault="00457AB0" w:rsidP="00457A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85AA03" w14:textId="77777777" w:rsidR="00457AB0" w:rsidRDefault="00457AB0" w:rsidP="00457A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80737" w14:textId="77777777" w:rsidR="00457AB0" w:rsidRDefault="00457AB0" w:rsidP="00457A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April 2021</w:t>
      </w:r>
    </w:p>
    <w:p w14:paraId="3D081A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A3723" w14:textId="77777777" w:rsidR="00457AB0" w:rsidRDefault="00457AB0" w:rsidP="009139A6">
      <w:r>
        <w:separator/>
      </w:r>
    </w:p>
  </w:endnote>
  <w:endnote w:type="continuationSeparator" w:id="0">
    <w:p w14:paraId="091CD0E0" w14:textId="77777777" w:rsidR="00457AB0" w:rsidRDefault="00457A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332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AB9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A0D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82B5D" w14:textId="77777777" w:rsidR="00457AB0" w:rsidRDefault="00457AB0" w:rsidP="009139A6">
      <w:r>
        <w:separator/>
      </w:r>
    </w:p>
  </w:footnote>
  <w:footnote w:type="continuationSeparator" w:id="0">
    <w:p w14:paraId="6CE0BB4C" w14:textId="77777777" w:rsidR="00457AB0" w:rsidRDefault="00457A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CEDB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111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DA9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AB0"/>
    <w:rsid w:val="000666E0"/>
    <w:rsid w:val="002510B7"/>
    <w:rsid w:val="00457AB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AABED"/>
  <w15:chartTrackingRefBased/>
  <w15:docId w15:val="{F16670AA-7500-4FF4-B63F-A51CBEA4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2021-04-17T20:41:00Z</dcterms:created>
  <dcterms:modified xsi:type="dcterms:W3CDTF">2021-04-17T20:41:00Z</dcterms:modified>
</cp:coreProperties>
</file>