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893" w:rsidRDefault="007F3893" w:rsidP="007F38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FYGE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F3893" w:rsidRDefault="007F3893" w:rsidP="007F38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3893" w:rsidRDefault="007F3893" w:rsidP="007F38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3893" w:rsidRDefault="007F3893" w:rsidP="007F38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Andover, Hampshire,</w:t>
      </w:r>
    </w:p>
    <w:p w:rsidR="007F3893" w:rsidRDefault="007F3893" w:rsidP="007F38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William Beauchamp(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d.1419)(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7F3893" w:rsidRDefault="007F3893" w:rsidP="007F38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21-283)</w:t>
      </w:r>
    </w:p>
    <w:p w:rsidR="007F3893" w:rsidRDefault="007F3893" w:rsidP="007F38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3893" w:rsidRDefault="007F3893" w:rsidP="007F38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7F3893" w:rsidRDefault="007F3893" w:rsidP="007F38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  <w:bookmarkStart w:id="0" w:name="_GoBack"/>
      <w:bookmarkEnd w:id="0"/>
    </w:p>
    <w:sectPr w:rsidR="006B2F86" w:rsidRPr="007F38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893" w:rsidRDefault="007F3893" w:rsidP="00E71FC3">
      <w:pPr>
        <w:spacing w:after="0" w:line="240" w:lineRule="auto"/>
      </w:pPr>
      <w:r>
        <w:separator/>
      </w:r>
    </w:p>
  </w:endnote>
  <w:endnote w:type="continuationSeparator" w:id="0">
    <w:p w:rsidR="007F3893" w:rsidRDefault="007F38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893" w:rsidRDefault="007F3893" w:rsidP="00E71FC3">
      <w:pPr>
        <w:spacing w:after="0" w:line="240" w:lineRule="auto"/>
      </w:pPr>
      <w:r>
        <w:separator/>
      </w:r>
    </w:p>
  </w:footnote>
  <w:footnote w:type="continuationSeparator" w:id="0">
    <w:p w:rsidR="007F3893" w:rsidRDefault="007F38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893"/>
    <w:rsid w:val="007F389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5F132"/>
  <w15:chartTrackingRefBased/>
  <w15:docId w15:val="{21577CAA-74E7-40F5-8729-E27119838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2016-02-27T20:31:00Z</dcterms:created>
  <dcterms:modified xsi:type="dcterms:W3CDTF">2016-02-27T20:32:00Z</dcterms:modified>
</cp:coreProperties>
</file>