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55F2" w14:textId="12108F2D" w:rsidR="00706374" w:rsidRDefault="0070637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FYFIDE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09648A43" w14:textId="71CD6A03" w:rsidR="00706374" w:rsidRDefault="00706374" w:rsidP="007063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r>
        <w:rPr>
          <w:rFonts w:cs="Times New Roman"/>
          <w:szCs w:val="24"/>
        </w:rPr>
        <w:t>London. Fletcher.</w:t>
      </w:r>
    </w:p>
    <w:p w14:paraId="7118E103" w14:textId="77777777" w:rsidR="00706374" w:rsidRDefault="00706374" w:rsidP="00706374">
      <w:pPr>
        <w:pStyle w:val="NoSpacing"/>
        <w:rPr>
          <w:rFonts w:cs="Times New Roman"/>
          <w:szCs w:val="24"/>
        </w:rPr>
      </w:pPr>
    </w:p>
    <w:p w14:paraId="627D2487" w14:textId="77777777" w:rsidR="00706374" w:rsidRDefault="00706374" w:rsidP="00706374">
      <w:pPr>
        <w:pStyle w:val="NoSpacing"/>
        <w:rPr>
          <w:rFonts w:cs="Times New Roman"/>
          <w:szCs w:val="24"/>
        </w:rPr>
      </w:pPr>
    </w:p>
    <w:p w14:paraId="75EF335E" w14:textId="77777777" w:rsidR="00706374" w:rsidRDefault="00706374" w:rsidP="007063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Sep.1467</w:t>
      </w:r>
      <w:r>
        <w:rPr>
          <w:rFonts w:cs="Times New Roman"/>
          <w:szCs w:val="24"/>
        </w:rPr>
        <w:tab/>
        <w:t xml:space="preserve">He was one of those to whom John </w:t>
      </w:r>
      <w:proofErr w:type="spellStart"/>
      <w:r>
        <w:rPr>
          <w:rFonts w:cs="Times New Roman"/>
          <w:szCs w:val="24"/>
        </w:rPr>
        <w:t>Hewis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St.Martin</w:t>
      </w:r>
      <w:proofErr w:type="spellEnd"/>
      <w:proofErr w:type="gramEnd"/>
      <w:r>
        <w:rPr>
          <w:rFonts w:cs="Times New Roman"/>
          <w:szCs w:val="24"/>
        </w:rPr>
        <w:t xml:space="preserve"> in the Field(q.v.)</w:t>
      </w:r>
    </w:p>
    <w:p w14:paraId="7492A5AA" w14:textId="77777777" w:rsidR="00706374" w:rsidRDefault="00706374" w:rsidP="007063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38EA692A" w14:textId="77777777" w:rsidR="00706374" w:rsidRDefault="00706374" w:rsidP="007063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p.446)</w:t>
      </w:r>
    </w:p>
    <w:p w14:paraId="13D13439" w14:textId="77777777" w:rsidR="00706374" w:rsidRDefault="00706374" w:rsidP="00706374">
      <w:pPr>
        <w:pStyle w:val="NoSpacing"/>
        <w:rPr>
          <w:rFonts w:cs="Times New Roman"/>
          <w:szCs w:val="24"/>
        </w:rPr>
      </w:pPr>
    </w:p>
    <w:p w14:paraId="5BCD1884" w14:textId="77777777" w:rsidR="00706374" w:rsidRDefault="00706374" w:rsidP="00706374">
      <w:pPr>
        <w:pStyle w:val="NoSpacing"/>
        <w:rPr>
          <w:rFonts w:cs="Times New Roman"/>
          <w:szCs w:val="24"/>
        </w:rPr>
      </w:pPr>
    </w:p>
    <w:p w14:paraId="6632676D" w14:textId="77777777" w:rsidR="00706374" w:rsidRDefault="00706374" w:rsidP="0070637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April 2023</w:t>
      </w:r>
    </w:p>
    <w:p w14:paraId="7169F839" w14:textId="77777777" w:rsidR="00706374" w:rsidRPr="00706374" w:rsidRDefault="00706374" w:rsidP="009139A6">
      <w:pPr>
        <w:pStyle w:val="NoSpacing"/>
        <w:rPr>
          <w:rFonts w:cs="Times New Roman"/>
          <w:szCs w:val="24"/>
        </w:rPr>
      </w:pPr>
    </w:p>
    <w:p w14:paraId="733982AC" w14:textId="77777777" w:rsidR="00706374" w:rsidRPr="00706374" w:rsidRDefault="00706374" w:rsidP="009139A6">
      <w:pPr>
        <w:pStyle w:val="NoSpacing"/>
        <w:rPr>
          <w:rFonts w:cs="Times New Roman"/>
          <w:szCs w:val="24"/>
        </w:rPr>
      </w:pPr>
    </w:p>
    <w:sectPr w:rsidR="00706374" w:rsidRPr="007063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805AA" w14:textId="77777777" w:rsidR="003B49CA" w:rsidRDefault="003B49CA" w:rsidP="009139A6">
      <w:r>
        <w:separator/>
      </w:r>
    </w:p>
  </w:endnote>
  <w:endnote w:type="continuationSeparator" w:id="0">
    <w:p w14:paraId="46AB34F0" w14:textId="77777777" w:rsidR="003B49CA" w:rsidRDefault="003B49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D3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404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F773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18035" w14:textId="77777777" w:rsidR="003B49CA" w:rsidRDefault="003B49CA" w:rsidP="009139A6">
      <w:r>
        <w:separator/>
      </w:r>
    </w:p>
  </w:footnote>
  <w:footnote w:type="continuationSeparator" w:id="0">
    <w:p w14:paraId="7E2CDC24" w14:textId="77777777" w:rsidR="003B49CA" w:rsidRDefault="003B49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80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6D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2A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CA"/>
    <w:rsid w:val="000666E0"/>
    <w:rsid w:val="002510B7"/>
    <w:rsid w:val="003B49CA"/>
    <w:rsid w:val="005C130B"/>
    <w:rsid w:val="0070637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99DFB"/>
  <w15:chartTrackingRefBased/>
  <w15:docId w15:val="{5B781570-8483-41A3-95EC-12A9D04B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2023-04-15T10:15:00Z</dcterms:created>
  <dcterms:modified xsi:type="dcterms:W3CDTF">2023-04-15T10:59:00Z</dcterms:modified>
</cp:coreProperties>
</file>