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2E516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FYFFHER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ECB4C30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Great Linford, Buckinghamshire. Husbandman.</w:t>
      </w:r>
    </w:p>
    <w:p w14:paraId="0836CD6B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9733EA3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536D8F8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Richard More(q.v.) brought a plaint of trespass and taking against him,</w:t>
      </w:r>
    </w:p>
    <w:p w14:paraId="742E6F31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Chelery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Strynger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Shereff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all of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346CA77C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Great Linford, Buckinghamshire.</w:t>
      </w:r>
    </w:p>
    <w:p w14:paraId="4761FD1D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5381CCD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4B5A117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6F1C72B" w14:textId="77777777" w:rsidR="000C083F" w:rsidRDefault="000C083F" w:rsidP="000C083F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14 February 2022</w:t>
      </w:r>
    </w:p>
    <w:p w14:paraId="53A1DF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8F03E" w14:textId="77777777" w:rsidR="000C083F" w:rsidRDefault="000C083F" w:rsidP="009139A6">
      <w:r>
        <w:separator/>
      </w:r>
    </w:p>
  </w:endnote>
  <w:endnote w:type="continuationSeparator" w:id="0">
    <w:p w14:paraId="17A78EF9" w14:textId="77777777" w:rsidR="000C083F" w:rsidRDefault="000C08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3D7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13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B2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087DC" w14:textId="77777777" w:rsidR="000C083F" w:rsidRDefault="000C083F" w:rsidP="009139A6">
      <w:r>
        <w:separator/>
      </w:r>
    </w:p>
  </w:footnote>
  <w:footnote w:type="continuationSeparator" w:id="0">
    <w:p w14:paraId="02893FF9" w14:textId="77777777" w:rsidR="000C083F" w:rsidRDefault="000C08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F8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76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D77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83F"/>
    <w:rsid w:val="000666E0"/>
    <w:rsid w:val="000C083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AF1B"/>
  <w15:chartTrackingRefBased/>
  <w15:docId w15:val="{C7DAACD4-929A-49BE-B913-7673C4C5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08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2022-03-17T20:12:00Z</dcterms:created>
  <dcterms:modified xsi:type="dcterms:W3CDTF">2022-03-17T20:13:00Z</dcterms:modified>
</cp:coreProperties>
</file>