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843E9" w14:textId="2FBE8553" w:rsidR="006B2F86" w:rsidRDefault="00EA704F" w:rsidP="00E71FC3">
      <w:pPr>
        <w:pStyle w:val="NoSpacing"/>
      </w:pPr>
      <w:r>
        <w:rPr>
          <w:u w:val="single"/>
        </w:rPr>
        <w:t>John FYFEHERE</w:t>
      </w:r>
      <w:r>
        <w:t xml:space="preserve">   </w:t>
      </w:r>
      <w:proofErr w:type="gramStart"/>
      <w:r>
        <w:t xml:space="preserve">   (</w:t>
      </w:r>
      <w:proofErr w:type="gramEnd"/>
      <w:r>
        <w:t>d.1499)</w:t>
      </w:r>
    </w:p>
    <w:p w14:paraId="3B0D9CA4" w14:textId="0BFBD16E" w:rsidR="00EA704F" w:rsidRDefault="00EA704F" w:rsidP="00E71FC3">
      <w:pPr>
        <w:pStyle w:val="NoSpacing"/>
      </w:pPr>
      <w:r>
        <w:t>of Thetford, Norfolk.</w:t>
      </w:r>
    </w:p>
    <w:p w14:paraId="569E1C70" w14:textId="0AB5C65D" w:rsidR="00EA704F" w:rsidRDefault="00EA704F" w:rsidP="00E71FC3">
      <w:pPr>
        <w:pStyle w:val="NoSpacing"/>
      </w:pPr>
    </w:p>
    <w:p w14:paraId="7A8790CF" w14:textId="3DCB49CA" w:rsidR="00EA704F" w:rsidRDefault="00EA704F" w:rsidP="00E71FC3">
      <w:pPr>
        <w:pStyle w:val="NoSpacing"/>
      </w:pPr>
    </w:p>
    <w:p w14:paraId="3ADA9623" w14:textId="543EF143" w:rsidR="00EA704F" w:rsidRDefault="00EA704F" w:rsidP="00E71FC3">
      <w:pPr>
        <w:pStyle w:val="NoSpacing"/>
      </w:pPr>
      <w:r>
        <w:t xml:space="preserve">He was buried in </w:t>
      </w:r>
      <w:proofErr w:type="spellStart"/>
      <w:proofErr w:type="gramStart"/>
      <w:r>
        <w:t>St.Nicholas’s</w:t>
      </w:r>
      <w:proofErr w:type="spellEnd"/>
      <w:proofErr w:type="gramEnd"/>
      <w:r>
        <w:t xml:space="preserve"> Churchyard.</w:t>
      </w:r>
    </w:p>
    <w:p w14:paraId="0DBA8410" w14:textId="476922CB" w:rsidR="00EA704F" w:rsidRDefault="00EA704F" w:rsidP="00E71FC3">
      <w:pPr>
        <w:pStyle w:val="NoSpacing"/>
      </w:pPr>
      <w:r>
        <w:t>(“The History of Thetford” by Thomas Martin pp.66-7)</w:t>
      </w:r>
    </w:p>
    <w:p w14:paraId="3509C743" w14:textId="532E1674" w:rsidR="00EA704F" w:rsidRDefault="00EA704F" w:rsidP="00E71FC3">
      <w:pPr>
        <w:pStyle w:val="NoSpacing"/>
      </w:pPr>
    </w:p>
    <w:p w14:paraId="2A203410" w14:textId="307A0E13" w:rsidR="00EA704F" w:rsidRDefault="00EA704F" w:rsidP="00E71FC3">
      <w:pPr>
        <w:pStyle w:val="NoSpacing"/>
      </w:pPr>
    </w:p>
    <w:p w14:paraId="557AB496" w14:textId="1CF1607E" w:rsidR="00EA704F" w:rsidRDefault="00EA704F" w:rsidP="00E71FC3">
      <w:pPr>
        <w:pStyle w:val="NoSpacing"/>
      </w:pPr>
      <w:r>
        <w:tab/>
        <w:t>1499</w:t>
      </w:r>
      <w:r>
        <w:tab/>
        <w:t>He left 3s 4d to the church.   (ibid.)</w:t>
      </w:r>
    </w:p>
    <w:p w14:paraId="730F8069" w14:textId="34BE36A7" w:rsidR="00EA704F" w:rsidRDefault="00EA704F" w:rsidP="00E71FC3">
      <w:pPr>
        <w:pStyle w:val="NoSpacing"/>
      </w:pPr>
    </w:p>
    <w:p w14:paraId="00437DE9" w14:textId="384213EF" w:rsidR="00EA704F" w:rsidRDefault="00EA704F" w:rsidP="00E71FC3">
      <w:pPr>
        <w:pStyle w:val="NoSpacing"/>
      </w:pPr>
    </w:p>
    <w:p w14:paraId="5A038BD2" w14:textId="26BE7D58" w:rsidR="00EA704F" w:rsidRDefault="00EA704F" w:rsidP="00E71FC3">
      <w:pPr>
        <w:pStyle w:val="NoSpacing"/>
      </w:pPr>
      <w:r>
        <w:t>5 May 2018</w:t>
      </w:r>
      <w:bookmarkStart w:id="0" w:name="_GoBack"/>
      <w:bookmarkEnd w:id="0"/>
    </w:p>
    <w:p w14:paraId="45214E78" w14:textId="29CC3AB8" w:rsidR="00EA704F" w:rsidRDefault="00EA704F" w:rsidP="00E71FC3">
      <w:pPr>
        <w:pStyle w:val="NoSpacing"/>
      </w:pPr>
    </w:p>
    <w:p w14:paraId="1AF5789E" w14:textId="5620FBB8" w:rsidR="00EA704F" w:rsidRDefault="00EA704F" w:rsidP="00E71FC3">
      <w:pPr>
        <w:pStyle w:val="NoSpacing"/>
      </w:pPr>
    </w:p>
    <w:p w14:paraId="4A65B622" w14:textId="77777777" w:rsidR="00EA704F" w:rsidRPr="00EA704F" w:rsidRDefault="00EA704F" w:rsidP="00E71FC3">
      <w:pPr>
        <w:pStyle w:val="NoSpacing"/>
      </w:pPr>
    </w:p>
    <w:sectPr w:rsidR="00EA704F" w:rsidRPr="00EA70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3B4DC" w14:textId="77777777" w:rsidR="00EA704F" w:rsidRDefault="00EA704F" w:rsidP="00E71FC3">
      <w:pPr>
        <w:spacing w:after="0" w:line="240" w:lineRule="auto"/>
      </w:pPr>
      <w:r>
        <w:separator/>
      </w:r>
    </w:p>
  </w:endnote>
  <w:endnote w:type="continuationSeparator" w:id="0">
    <w:p w14:paraId="5D19B976" w14:textId="77777777" w:rsidR="00EA704F" w:rsidRDefault="00EA70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ADE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23B8E" w14:textId="77777777" w:rsidR="00EA704F" w:rsidRDefault="00EA704F" w:rsidP="00E71FC3">
      <w:pPr>
        <w:spacing w:after="0" w:line="240" w:lineRule="auto"/>
      </w:pPr>
      <w:r>
        <w:separator/>
      </w:r>
    </w:p>
  </w:footnote>
  <w:footnote w:type="continuationSeparator" w:id="0">
    <w:p w14:paraId="4BA3B670" w14:textId="77777777" w:rsidR="00EA704F" w:rsidRDefault="00EA70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4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704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42CA5"/>
  <w15:chartTrackingRefBased/>
  <w15:docId w15:val="{DBFA7EAE-5A66-4C14-993D-9D3861B2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2018-05-05T19:55:00Z</dcterms:created>
  <dcterms:modified xsi:type="dcterms:W3CDTF">2018-05-05T20:00:00Z</dcterms:modified>
</cp:coreProperties>
</file>