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6FF0AD" w14:textId="77777777" w:rsidR="005C06A9" w:rsidRDefault="005C06A9" w:rsidP="005C06A9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Geoffrey FYERCHYLD</w:t>
      </w:r>
      <w:r>
        <w:rPr>
          <w:rStyle w:val="s1"/>
        </w:rPr>
        <w:t xml:space="preserve">      (fl.1505)</w:t>
      </w:r>
    </w:p>
    <w:p w14:paraId="3570F6B0" w14:textId="77777777" w:rsidR="005C06A9" w:rsidRDefault="005C06A9" w:rsidP="005C06A9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Mettingham</w:t>
      </w:r>
      <w:proofErr w:type="spellEnd"/>
      <w:r>
        <w:rPr>
          <w:rStyle w:val="s1"/>
        </w:rPr>
        <w:t>, Suffolk.</w:t>
      </w:r>
    </w:p>
    <w:p w14:paraId="49B48F9C" w14:textId="77777777" w:rsidR="005C06A9" w:rsidRDefault="005C06A9" w:rsidP="005C06A9">
      <w:pPr>
        <w:pStyle w:val="NoSpacing"/>
        <w:tabs>
          <w:tab w:val="left" w:pos="720"/>
        </w:tabs>
        <w:rPr>
          <w:rStyle w:val="s1"/>
        </w:rPr>
      </w:pPr>
    </w:p>
    <w:p w14:paraId="2EF62D10" w14:textId="77777777" w:rsidR="005C06A9" w:rsidRDefault="005C06A9" w:rsidP="005C06A9">
      <w:pPr>
        <w:pStyle w:val="NoSpacing"/>
        <w:tabs>
          <w:tab w:val="left" w:pos="720"/>
        </w:tabs>
        <w:rPr>
          <w:rStyle w:val="s1"/>
        </w:rPr>
      </w:pPr>
    </w:p>
    <w:p w14:paraId="352B8D0A" w14:textId="77777777" w:rsidR="005C06A9" w:rsidRDefault="005C06A9" w:rsidP="005C06A9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14:paraId="62CE8462" w14:textId="77777777" w:rsidR="005C06A9" w:rsidRDefault="005C06A9" w:rsidP="005C06A9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Garnon</w:t>
      </w:r>
      <w:proofErr w:type="spellEnd"/>
      <w:r>
        <w:rPr>
          <w:rStyle w:val="s1"/>
        </w:rPr>
        <w:t xml:space="preserve"> 98)</w:t>
      </w:r>
    </w:p>
    <w:p w14:paraId="27B995F2" w14:textId="77777777" w:rsidR="005C06A9" w:rsidRDefault="005C06A9" w:rsidP="005C06A9">
      <w:pPr>
        <w:pStyle w:val="NoSpacing"/>
        <w:tabs>
          <w:tab w:val="left" w:pos="720"/>
        </w:tabs>
        <w:rPr>
          <w:rStyle w:val="s1"/>
        </w:rPr>
      </w:pPr>
    </w:p>
    <w:p w14:paraId="15BA1F70" w14:textId="77777777" w:rsidR="005C06A9" w:rsidRDefault="005C06A9" w:rsidP="005C06A9">
      <w:pPr>
        <w:pStyle w:val="NoSpacing"/>
        <w:tabs>
          <w:tab w:val="left" w:pos="720"/>
        </w:tabs>
        <w:rPr>
          <w:rStyle w:val="s1"/>
        </w:rPr>
      </w:pPr>
    </w:p>
    <w:p w14:paraId="2054B9D8" w14:textId="77777777" w:rsidR="005C06A9" w:rsidRDefault="005C06A9" w:rsidP="005C06A9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15 January 2020</w:t>
      </w:r>
    </w:p>
    <w:p w14:paraId="3C859A26" w14:textId="5B107C0B" w:rsidR="006B2F86" w:rsidRPr="00E71FC3" w:rsidRDefault="00AB05D1" w:rsidP="00E71FC3">
      <w:pPr>
        <w:pStyle w:val="NoSpacing"/>
      </w:pPr>
      <w:r>
        <w:t xml:space="preserve"> 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FBC2BF" w14:textId="77777777" w:rsidR="005C06A9" w:rsidRDefault="005C06A9" w:rsidP="00E71FC3">
      <w:pPr>
        <w:spacing w:after="0" w:line="240" w:lineRule="auto"/>
      </w:pPr>
      <w:r>
        <w:separator/>
      </w:r>
    </w:p>
  </w:endnote>
  <w:endnote w:type="continuationSeparator" w:id="0">
    <w:p w14:paraId="620452BE" w14:textId="77777777" w:rsidR="005C06A9" w:rsidRDefault="005C06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0033C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776D15" w14:textId="77777777" w:rsidR="005C06A9" w:rsidRDefault="005C06A9" w:rsidP="00E71FC3">
      <w:pPr>
        <w:spacing w:after="0" w:line="240" w:lineRule="auto"/>
      </w:pPr>
      <w:r>
        <w:separator/>
      </w:r>
    </w:p>
  </w:footnote>
  <w:footnote w:type="continuationSeparator" w:id="0">
    <w:p w14:paraId="7BBA9AA9" w14:textId="77777777" w:rsidR="005C06A9" w:rsidRDefault="005C06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6A9"/>
    <w:rsid w:val="001A7C09"/>
    <w:rsid w:val="00577BD5"/>
    <w:rsid w:val="005C06A9"/>
    <w:rsid w:val="00656CBA"/>
    <w:rsid w:val="006A1F77"/>
    <w:rsid w:val="00733BE7"/>
    <w:rsid w:val="00AB05D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470B5"/>
  <w15:chartTrackingRefBased/>
  <w15:docId w15:val="{05D603EA-9047-4E88-B825-B8DDC590F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5C06A9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5C06A9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14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2020-01-18T21:10:00Z</dcterms:created>
  <dcterms:modified xsi:type="dcterms:W3CDTF">2020-01-18T21:24:00Z</dcterms:modified>
</cp:coreProperties>
</file>