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16A5" w:rsidRPr="000061D0" w:rsidRDefault="001016A5" w:rsidP="001016A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061D0">
        <w:rPr>
          <w:rFonts w:ascii="Times New Roman" w:hAnsi="Times New Roman" w:cs="Times New Roman"/>
          <w:sz w:val="24"/>
          <w:szCs w:val="24"/>
          <w:u w:val="single"/>
        </w:rPr>
        <w:t>Thomas FYDYAN (or FYDYMONT)</w:t>
      </w:r>
      <w:r w:rsidRPr="000061D0">
        <w:rPr>
          <w:rFonts w:ascii="Times New Roman" w:hAnsi="Times New Roman" w:cs="Times New Roman"/>
          <w:sz w:val="24"/>
          <w:szCs w:val="24"/>
        </w:rPr>
        <w:t xml:space="preserve">         (fl.1470-81)</w:t>
      </w:r>
    </w:p>
    <w:p w:rsidR="001016A5" w:rsidRPr="000061D0" w:rsidRDefault="001016A5" w:rsidP="001016A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061D0">
        <w:rPr>
          <w:rFonts w:ascii="Times New Roman" w:hAnsi="Times New Roman" w:cs="Times New Roman"/>
          <w:sz w:val="24"/>
          <w:szCs w:val="24"/>
        </w:rPr>
        <w:t>Rector of Shelton, Norfolk.</w:t>
      </w:r>
    </w:p>
    <w:p w:rsidR="001016A5" w:rsidRPr="000061D0" w:rsidRDefault="001016A5" w:rsidP="001016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016A5" w:rsidRPr="000061D0" w:rsidRDefault="001016A5" w:rsidP="001016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016A5" w:rsidRPr="000061D0" w:rsidRDefault="001016A5" w:rsidP="001016A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061D0">
        <w:rPr>
          <w:rFonts w:ascii="Times New Roman" w:hAnsi="Times New Roman" w:cs="Times New Roman"/>
          <w:sz w:val="24"/>
          <w:szCs w:val="24"/>
        </w:rPr>
        <w:tab/>
        <w:t>1470</w:t>
      </w:r>
      <w:r w:rsidRPr="000061D0">
        <w:rPr>
          <w:rFonts w:ascii="Times New Roman" w:hAnsi="Times New Roman" w:cs="Times New Roman"/>
          <w:sz w:val="24"/>
          <w:szCs w:val="24"/>
        </w:rPr>
        <w:tab/>
        <w:t>He became Rector.</w:t>
      </w:r>
    </w:p>
    <w:p w:rsidR="001016A5" w:rsidRPr="000061D0" w:rsidRDefault="001016A5" w:rsidP="001016A5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 w:rsidRPr="000061D0">
        <w:rPr>
          <w:rFonts w:ascii="Times New Roman" w:hAnsi="Times New Roman" w:cs="Times New Roman"/>
          <w:sz w:val="24"/>
          <w:szCs w:val="24"/>
        </w:rPr>
        <w:t>(“An Essay Towards a Topographical History of the County of Norfolk” vol.5 pp.263-74  Francis Blomefield)</w:t>
      </w:r>
    </w:p>
    <w:p w:rsidR="001016A5" w:rsidRPr="000061D0" w:rsidRDefault="001016A5" w:rsidP="001016A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061D0">
        <w:rPr>
          <w:rFonts w:ascii="Times New Roman" w:hAnsi="Times New Roman" w:cs="Times New Roman"/>
          <w:sz w:val="24"/>
          <w:szCs w:val="24"/>
        </w:rPr>
        <w:tab/>
        <w:t>1481</w:t>
      </w:r>
      <w:r w:rsidRPr="000061D0">
        <w:rPr>
          <w:rFonts w:ascii="Times New Roman" w:hAnsi="Times New Roman" w:cs="Times New Roman"/>
          <w:sz w:val="24"/>
          <w:szCs w:val="24"/>
        </w:rPr>
        <w:tab/>
        <w:t>He resigned.   (ibid.)</w:t>
      </w:r>
    </w:p>
    <w:p w:rsidR="001016A5" w:rsidRPr="000061D0" w:rsidRDefault="001016A5" w:rsidP="001016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016A5" w:rsidRPr="000061D0" w:rsidRDefault="001016A5" w:rsidP="001016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016A5" w:rsidRPr="000061D0" w:rsidRDefault="001016A5" w:rsidP="001016A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061D0">
        <w:rPr>
          <w:rFonts w:ascii="Times New Roman" w:hAnsi="Times New Roman" w:cs="Times New Roman"/>
          <w:sz w:val="24"/>
          <w:szCs w:val="24"/>
        </w:rPr>
        <w:t>21 October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16A5" w:rsidRDefault="001016A5" w:rsidP="00564E3C">
      <w:pPr>
        <w:spacing w:after="0" w:line="240" w:lineRule="auto"/>
      </w:pPr>
      <w:r>
        <w:separator/>
      </w:r>
    </w:p>
  </w:endnote>
  <w:endnote w:type="continuationSeparator" w:id="0">
    <w:p w:rsidR="001016A5" w:rsidRDefault="001016A5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1016A5">
      <w:rPr>
        <w:rFonts w:ascii="Times New Roman" w:hAnsi="Times New Roman" w:cs="Times New Roman"/>
        <w:noProof/>
        <w:sz w:val="24"/>
        <w:szCs w:val="24"/>
      </w:rPr>
      <w:t>22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16A5" w:rsidRDefault="001016A5" w:rsidP="00564E3C">
      <w:pPr>
        <w:spacing w:after="0" w:line="240" w:lineRule="auto"/>
      </w:pPr>
      <w:r>
        <w:separator/>
      </w:r>
    </w:p>
  </w:footnote>
  <w:footnote w:type="continuationSeparator" w:id="0">
    <w:p w:rsidR="001016A5" w:rsidRDefault="001016A5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16A5"/>
    <w:rsid w:val="001016A5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A22F7F0-629F-40E6-8067-C1D79A3D1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38</Words>
  <Characters>219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2016-01-22T20:00:00Z</dcterms:created>
  <dcterms:modified xsi:type="dcterms:W3CDTF">2016-01-22T20:01:00Z</dcterms:modified>
</cp:coreProperties>
</file>