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E4227" w14:textId="77777777" w:rsidR="00255EC5" w:rsidRDefault="00255EC5" w:rsidP="00255EC5">
      <w:pPr>
        <w:pStyle w:val="NoSpacing"/>
      </w:pPr>
      <w:r>
        <w:rPr>
          <w:u w:val="single"/>
        </w:rPr>
        <w:t>John FYDRYGGE</w:t>
      </w:r>
      <w:r>
        <w:t xml:space="preserve">     </w:t>
      </w:r>
      <w:proofErr w:type="gramStart"/>
      <w:r>
        <w:t xml:space="preserve">   (</w:t>
      </w:r>
      <w:proofErr w:type="gramEnd"/>
      <w:r>
        <w:t>fl.1480’s)</w:t>
      </w:r>
    </w:p>
    <w:p w14:paraId="200CB227" w14:textId="77777777" w:rsidR="00255EC5" w:rsidRDefault="00255EC5" w:rsidP="00255EC5">
      <w:pPr>
        <w:pStyle w:val="NoSpacing"/>
      </w:pPr>
      <w:r>
        <w:t>of Ipswich. Man-at-arms.</w:t>
      </w:r>
    </w:p>
    <w:p w14:paraId="221B4FCC" w14:textId="77777777" w:rsidR="00255EC5" w:rsidRDefault="00255EC5" w:rsidP="00255EC5">
      <w:pPr>
        <w:pStyle w:val="NoSpacing"/>
      </w:pPr>
    </w:p>
    <w:p w14:paraId="0CD0FF7B" w14:textId="77777777" w:rsidR="00255EC5" w:rsidRDefault="00255EC5" w:rsidP="00255EC5">
      <w:pPr>
        <w:pStyle w:val="NoSpacing"/>
      </w:pPr>
    </w:p>
    <w:p w14:paraId="48E5D844" w14:textId="77777777" w:rsidR="00255EC5" w:rsidRDefault="00255EC5" w:rsidP="00255EC5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34A68697" w14:textId="77777777" w:rsidR="00255EC5" w:rsidRDefault="00255EC5" w:rsidP="00255EC5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7386192E" w14:textId="77777777" w:rsidR="00255EC5" w:rsidRDefault="00255EC5" w:rsidP="00255EC5">
      <w:pPr>
        <w:pStyle w:val="NoSpacing"/>
        <w:ind w:left="720" w:firstLine="720"/>
      </w:pPr>
      <w:r>
        <w:t>Press, 2015, p.190)</w:t>
      </w:r>
    </w:p>
    <w:p w14:paraId="7A81011A" w14:textId="77777777" w:rsidR="00255EC5" w:rsidRDefault="00255EC5" w:rsidP="00255EC5">
      <w:pPr>
        <w:pStyle w:val="NoSpacing"/>
      </w:pPr>
    </w:p>
    <w:p w14:paraId="42144B57" w14:textId="77777777" w:rsidR="00255EC5" w:rsidRDefault="00255EC5" w:rsidP="00255EC5">
      <w:pPr>
        <w:pStyle w:val="NoSpacing"/>
      </w:pPr>
    </w:p>
    <w:p w14:paraId="1F9B1D0D" w14:textId="77777777" w:rsidR="00255EC5" w:rsidRDefault="00255EC5" w:rsidP="00255EC5">
      <w:pPr>
        <w:pStyle w:val="NoSpacing"/>
      </w:pPr>
      <w:r>
        <w:t>5 May 2024</w:t>
      </w:r>
    </w:p>
    <w:p w14:paraId="3C4F45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8123C6" w14:textId="77777777" w:rsidR="00255EC5" w:rsidRDefault="00255EC5" w:rsidP="009139A6">
      <w:r>
        <w:separator/>
      </w:r>
    </w:p>
  </w:endnote>
  <w:endnote w:type="continuationSeparator" w:id="0">
    <w:p w14:paraId="50B02D95" w14:textId="77777777" w:rsidR="00255EC5" w:rsidRDefault="00255E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A70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6C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448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D7821" w14:textId="77777777" w:rsidR="00255EC5" w:rsidRDefault="00255EC5" w:rsidP="009139A6">
      <w:r>
        <w:separator/>
      </w:r>
    </w:p>
  </w:footnote>
  <w:footnote w:type="continuationSeparator" w:id="0">
    <w:p w14:paraId="6FD23EE3" w14:textId="77777777" w:rsidR="00255EC5" w:rsidRDefault="00255E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202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C9B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C1A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C5"/>
    <w:rsid w:val="000666E0"/>
    <w:rsid w:val="002510B7"/>
    <w:rsid w:val="00255EC5"/>
    <w:rsid w:val="00270799"/>
    <w:rsid w:val="005C130B"/>
    <w:rsid w:val="00826F5C"/>
    <w:rsid w:val="008A155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86F5F"/>
  <w15:chartTrackingRefBased/>
  <w15:docId w15:val="{F0D337F0-45BF-4238-92DA-CE098C82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2024-06-13T20:02:00Z</dcterms:created>
  <dcterms:modified xsi:type="dcterms:W3CDTF">2024-06-13T20:06:00Z</dcterms:modified>
</cp:coreProperties>
</file>