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58A39" w14:textId="77777777" w:rsidR="0065194F" w:rsidRDefault="0065194F" w:rsidP="0065194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FYDELL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1549010" w14:textId="77777777" w:rsidR="0065194F" w:rsidRDefault="0065194F" w:rsidP="0065194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Lange. Husbandman.</w:t>
      </w:r>
    </w:p>
    <w:p w14:paraId="34278A1C" w14:textId="77777777" w:rsidR="0065194F" w:rsidRDefault="0065194F" w:rsidP="0065194F">
      <w:pPr>
        <w:pStyle w:val="NoSpacing"/>
        <w:jc w:val="both"/>
        <w:rPr>
          <w:rFonts w:cs="Times New Roman"/>
          <w:szCs w:val="24"/>
        </w:rPr>
      </w:pPr>
    </w:p>
    <w:p w14:paraId="6BEA14E8" w14:textId="77777777" w:rsidR="0065194F" w:rsidRDefault="0065194F" w:rsidP="0065194F">
      <w:pPr>
        <w:pStyle w:val="NoSpacing"/>
        <w:jc w:val="both"/>
        <w:rPr>
          <w:rFonts w:cs="Times New Roman"/>
          <w:szCs w:val="24"/>
        </w:rPr>
      </w:pPr>
    </w:p>
    <w:p w14:paraId="0E310617" w14:textId="77777777" w:rsidR="0065194F" w:rsidRDefault="0065194F" w:rsidP="0065194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Shepherd(q.v.) brought a plaint of debt against him and three</w:t>
      </w:r>
    </w:p>
    <w:p w14:paraId="09C352F0" w14:textId="77777777" w:rsidR="0065194F" w:rsidRDefault="0065194F" w:rsidP="0065194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2551659B" w14:textId="77777777" w:rsidR="0065194F" w:rsidRDefault="0065194F" w:rsidP="0065194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EB3A96D" w14:textId="77777777" w:rsidR="0065194F" w:rsidRDefault="0065194F" w:rsidP="0065194F">
      <w:pPr>
        <w:pStyle w:val="NoSpacing"/>
        <w:jc w:val="both"/>
        <w:rPr>
          <w:rFonts w:cs="Times New Roman"/>
          <w:szCs w:val="24"/>
        </w:rPr>
      </w:pPr>
    </w:p>
    <w:p w14:paraId="0D778455" w14:textId="77777777" w:rsidR="0065194F" w:rsidRDefault="0065194F" w:rsidP="0065194F">
      <w:pPr>
        <w:pStyle w:val="NoSpacing"/>
        <w:jc w:val="both"/>
        <w:rPr>
          <w:rFonts w:cs="Times New Roman"/>
          <w:szCs w:val="24"/>
        </w:rPr>
      </w:pPr>
    </w:p>
    <w:p w14:paraId="3D1C5A2A" w14:textId="77777777" w:rsidR="0065194F" w:rsidRDefault="0065194F" w:rsidP="0065194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24 December 2024</w:t>
      </w:r>
    </w:p>
    <w:p w14:paraId="1B30A1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0622F" w14:textId="77777777" w:rsidR="0065194F" w:rsidRDefault="0065194F" w:rsidP="009139A6">
      <w:r>
        <w:separator/>
      </w:r>
    </w:p>
  </w:endnote>
  <w:endnote w:type="continuationSeparator" w:id="0">
    <w:p w14:paraId="7C1BC9D9" w14:textId="77777777" w:rsidR="0065194F" w:rsidRDefault="006519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E3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6B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C5A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49698" w14:textId="77777777" w:rsidR="0065194F" w:rsidRDefault="0065194F" w:rsidP="009139A6">
      <w:r>
        <w:separator/>
      </w:r>
    </w:p>
  </w:footnote>
  <w:footnote w:type="continuationSeparator" w:id="0">
    <w:p w14:paraId="1D6D571E" w14:textId="77777777" w:rsidR="0065194F" w:rsidRDefault="006519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738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180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1C7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4F"/>
    <w:rsid w:val="000666E0"/>
    <w:rsid w:val="002510B7"/>
    <w:rsid w:val="00270799"/>
    <w:rsid w:val="005C130B"/>
    <w:rsid w:val="0065194F"/>
    <w:rsid w:val="00826F5C"/>
    <w:rsid w:val="009139A6"/>
    <w:rsid w:val="009411C2"/>
    <w:rsid w:val="009448BB"/>
    <w:rsid w:val="00947624"/>
    <w:rsid w:val="0096070D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9F5A7"/>
  <w15:chartTrackingRefBased/>
  <w15:docId w15:val="{5EBE75B0-A732-491D-9075-49911720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519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2025-02-21T07:33:00Z</dcterms:created>
  <dcterms:modified xsi:type="dcterms:W3CDTF">2025-02-21T07:34:00Z</dcterms:modified>
</cp:coreProperties>
</file>