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F37AB" w14:textId="77777777" w:rsidR="004D521F" w:rsidRDefault="004D521F" w:rsidP="004D521F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Roger FYDELHALL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339742C2" w14:textId="77777777" w:rsidR="004D521F" w:rsidRDefault="004D521F" w:rsidP="004D52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Walbrook</w:t>
      </w:r>
      <w:proofErr w:type="spellEnd"/>
      <w:r>
        <w:rPr>
          <w:rFonts w:cs="Times New Roman"/>
          <w:szCs w:val="24"/>
        </w:rPr>
        <w:t xml:space="preserve"> Ward, London.</w:t>
      </w:r>
    </w:p>
    <w:p w14:paraId="4CE8E9B0" w14:textId="77777777" w:rsidR="004D521F" w:rsidRDefault="004D521F" w:rsidP="004D521F">
      <w:pPr>
        <w:pStyle w:val="NoSpacing"/>
        <w:rPr>
          <w:rFonts w:cs="Times New Roman"/>
          <w:szCs w:val="24"/>
        </w:rPr>
      </w:pPr>
    </w:p>
    <w:p w14:paraId="1E59DD48" w14:textId="77777777" w:rsidR="004D521F" w:rsidRDefault="004D521F" w:rsidP="004D521F">
      <w:pPr>
        <w:pStyle w:val="NoSpacing"/>
        <w:rPr>
          <w:rFonts w:cs="Times New Roman"/>
          <w:szCs w:val="24"/>
        </w:rPr>
      </w:pPr>
    </w:p>
    <w:p w14:paraId="788ACC8C" w14:textId="77777777" w:rsidR="004D521F" w:rsidRDefault="004D521F" w:rsidP="004D52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</w:t>
      </w: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He was elected one of the Constables.</w:t>
      </w:r>
    </w:p>
    <w:p w14:paraId="7FD61C4E" w14:textId="77777777" w:rsidR="004D521F" w:rsidRDefault="004D521F" w:rsidP="004D521F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408C981" w14:textId="77777777" w:rsidR="004D521F" w:rsidRDefault="004D521F" w:rsidP="004D521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p.555)</w:t>
      </w:r>
    </w:p>
    <w:p w14:paraId="70274CBA" w14:textId="77777777" w:rsidR="004D521F" w:rsidRDefault="004D521F" w:rsidP="004D521F">
      <w:pPr>
        <w:pStyle w:val="NoSpacing"/>
        <w:rPr>
          <w:rFonts w:eastAsia="Times New Roman" w:cs="Times New Roman"/>
          <w:szCs w:val="24"/>
        </w:rPr>
      </w:pPr>
    </w:p>
    <w:p w14:paraId="2EB766DE" w14:textId="77777777" w:rsidR="004D521F" w:rsidRDefault="004D521F" w:rsidP="004D521F">
      <w:pPr>
        <w:pStyle w:val="NoSpacing"/>
        <w:rPr>
          <w:rFonts w:eastAsia="Times New Roman" w:cs="Times New Roman"/>
          <w:szCs w:val="24"/>
        </w:rPr>
      </w:pPr>
    </w:p>
    <w:p w14:paraId="4CF230AF" w14:textId="77777777" w:rsidR="004D521F" w:rsidRDefault="004D521F" w:rsidP="004D521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January 2024</w:t>
      </w:r>
    </w:p>
    <w:p w14:paraId="0B16AE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9A4C5" w14:textId="77777777" w:rsidR="004D521F" w:rsidRDefault="004D521F" w:rsidP="009139A6">
      <w:r>
        <w:separator/>
      </w:r>
    </w:p>
  </w:endnote>
  <w:endnote w:type="continuationSeparator" w:id="0">
    <w:p w14:paraId="77A59064" w14:textId="77777777" w:rsidR="004D521F" w:rsidRDefault="004D52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1C9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573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CE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8922B" w14:textId="77777777" w:rsidR="004D521F" w:rsidRDefault="004D521F" w:rsidP="009139A6">
      <w:r>
        <w:separator/>
      </w:r>
    </w:p>
  </w:footnote>
  <w:footnote w:type="continuationSeparator" w:id="0">
    <w:p w14:paraId="6962C3E5" w14:textId="77777777" w:rsidR="004D521F" w:rsidRDefault="004D52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89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94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081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1F"/>
    <w:rsid w:val="000666E0"/>
    <w:rsid w:val="002510B7"/>
    <w:rsid w:val="004D521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F6B0F"/>
  <w15:chartTrackingRefBased/>
  <w15:docId w15:val="{41F27549-FB07-49DE-87D4-86EB3BC1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2024-01-23T21:04:00Z</dcterms:created>
  <dcterms:modified xsi:type="dcterms:W3CDTF">2024-01-23T21:05:00Z</dcterms:modified>
</cp:coreProperties>
</file>