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FA4" w:rsidRDefault="00A56FA4" w:rsidP="00A56F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FYDE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A56FA4" w:rsidRDefault="00A56FA4" w:rsidP="00A56F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6FA4" w:rsidRDefault="00A56FA4" w:rsidP="00A56F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6FA4" w:rsidRDefault="00A56FA4" w:rsidP="00A56F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in</w:t>
      </w: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a cottage in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Keevil</w:t>
      </w:r>
      <w:proofErr w:type="spellEnd"/>
      <w:r>
        <w:rPr>
          <w:rFonts w:ascii="Times New Roman" w:hAnsi="Times New Roman" w:cs="Times New Roman"/>
          <w:sz w:val="24"/>
          <w:szCs w:val="24"/>
        </w:rPr>
        <w:t>, Wiltshire.</w:t>
      </w:r>
    </w:p>
    <w:p w:rsidR="00A56FA4" w:rsidRDefault="00A56FA4" w:rsidP="00A56F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864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25 - 374)</w:t>
      </w:r>
    </w:p>
    <w:p w:rsidR="00A56FA4" w:rsidRDefault="00A56FA4" w:rsidP="00A56F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6FA4" w:rsidRDefault="00A56FA4" w:rsidP="00A56F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A56FA4" w:rsidRDefault="00A56FA4" w:rsidP="00A56F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October 2015</w:t>
      </w:r>
      <w:bookmarkStart w:id="0" w:name="_GoBack"/>
      <w:bookmarkEnd w:id="0"/>
    </w:p>
    <w:sectPr w:rsidR="00DD5B8A" w:rsidRPr="00A56FA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FA4" w:rsidRDefault="00A56FA4" w:rsidP="00564E3C">
      <w:pPr>
        <w:spacing w:after="0" w:line="240" w:lineRule="auto"/>
      </w:pPr>
      <w:r>
        <w:separator/>
      </w:r>
    </w:p>
  </w:endnote>
  <w:endnote w:type="continuationSeparator" w:id="0">
    <w:p w:rsidR="00A56FA4" w:rsidRDefault="00A56FA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FA4" w:rsidRDefault="00A56FA4" w:rsidP="00564E3C">
      <w:pPr>
        <w:spacing w:after="0" w:line="240" w:lineRule="auto"/>
      </w:pPr>
      <w:r>
        <w:separator/>
      </w:r>
    </w:p>
  </w:footnote>
  <w:footnote w:type="continuationSeparator" w:id="0">
    <w:p w:rsidR="00A56FA4" w:rsidRDefault="00A56FA4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A4"/>
    <w:rsid w:val="00564E3C"/>
    <w:rsid w:val="00A56FA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4892C"/>
  <w15:chartTrackingRefBased/>
  <w15:docId w15:val="{E4125772-F0BD-4416-A5E0-EA199BA5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56F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2015-10-02T16:30:00Z</dcterms:created>
  <dcterms:modified xsi:type="dcterms:W3CDTF">2015-10-02T16:31:00Z</dcterms:modified>
</cp:coreProperties>
</file>