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BDA" w:rsidRDefault="009E5BDA" w:rsidP="009E5B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FYDE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E5BDA" w:rsidRDefault="009E5BDA" w:rsidP="009E5B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5BDA" w:rsidRDefault="009E5BDA" w:rsidP="009E5B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5BDA" w:rsidRDefault="009E5BDA" w:rsidP="009E5B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Devizes, Wiltshire,</w:t>
      </w:r>
    </w:p>
    <w:p w:rsidR="009E5BDA" w:rsidRDefault="009E5BDA" w:rsidP="009E5B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Lavyngton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E5BDA" w:rsidRDefault="009E5BDA" w:rsidP="009E5B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61F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21-98)</w:t>
      </w:r>
    </w:p>
    <w:p w:rsidR="009E5BDA" w:rsidRDefault="009E5BDA" w:rsidP="009E5B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5BDA" w:rsidRDefault="009E5BDA" w:rsidP="009E5B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E5BDA" w:rsidRDefault="009E5BDA" w:rsidP="009E5B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2015</w:t>
      </w:r>
      <w:bookmarkStart w:id="0" w:name="_GoBack"/>
      <w:bookmarkEnd w:id="0"/>
    </w:p>
    <w:sectPr w:rsidR="00DD5B8A" w:rsidRPr="009E5B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BDA" w:rsidRDefault="009E5BDA" w:rsidP="00564E3C">
      <w:pPr>
        <w:spacing w:after="0" w:line="240" w:lineRule="auto"/>
      </w:pPr>
      <w:r>
        <w:separator/>
      </w:r>
    </w:p>
  </w:endnote>
  <w:endnote w:type="continuationSeparator" w:id="0">
    <w:p w:rsidR="009E5BDA" w:rsidRDefault="009E5BD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E5BDA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BDA" w:rsidRDefault="009E5BDA" w:rsidP="00564E3C">
      <w:pPr>
        <w:spacing w:after="0" w:line="240" w:lineRule="auto"/>
      </w:pPr>
      <w:r>
        <w:separator/>
      </w:r>
    </w:p>
  </w:footnote>
  <w:footnote w:type="continuationSeparator" w:id="0">
    <w:p w:rsidR="009E5BDA" w:rsidRDefault="009E5BD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BDA"/>
    <w:rsid w:val="00372DC6"/>
    <w:rsid w:val="00564E3C"/>
    <w:rsid w:val="0064591D"/>
    <w:rsid w:val="009E5BD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05D89"/>
  <w15:chartTrackingRefBased/>
  <w15:docId w15:val="{97CB4D48-7077-4719-8BFE-9EAF4C495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E5B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2015-11-10T21:40:00Z</dcterms:created>
  <dcterms:modified xsi:type="dcterms:W3CDTF">2015-11-10T21:40:00Z</dcterms:modified>
</cp:coreProperties>
</file>