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FFFF5" w14:textId="77777777" w:rsidR="000D7798" w:rsidRDefault="000D7798" w:rsidP="000D7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FYCHETT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710B4AB2" w14:textId="77777777" w:rsidR="000D7798" w:rsidRDefault="000D7798" w:rsidP="000D7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3D6FB2" w14:textId="77777777" w:rsidR="000D7798" w:rsidRDefault="000D7798" w:rsidP="000D7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F2E232" w14:textId="77777777" w:rsidR="000D7798" w:rsidRDefault="000D7798" w:rsidP="000D7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Dec.1448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Saer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Chesterfield(q.v.) </w:t>
      </w:r>
      <w:r w:rsidRPr="002D0D15">
        <w:rPr>
          <w:rFonts w:ascii="Times New Roman" w:hAnsi="Times New Roman" w:cs="Times New Roman"/>
          <w:sz w:val="24"/>
          <w:szCs w:val="24"/>
        </w:rPr>
        <w:t>granted</w:t>
      </w:r>
      <w:r>
        <w:rPr>
          <w:rFonts w:ascii="Times New Roman" w:hAnsi="Times New Roman" w:cs="Times New Roman"/>
          <w:sz w:val="24"/>
          <w:szCs w:val="24"/>
        </w:rPr>
        <w:t xml:space="preserve"> 3 messuages </w:t>
      </w:r>
    </w:p>
    <w:p w14:paraId="14DC6C89" w14:textId="77777777" w:rsidR="000D7798" w:rsidRDefault="000D7798" w:rsidP="000D779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Halliwellgate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all his lands in Chesterfield, Newbold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Tapton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John Newton of Chesterfield(q.v.).</w:t>
      </w:r>
    </w:p>
    <w:p w14:paraId="673C8B79" w14:textId="77777777" w:rsidR="000D7798" w:rsidRDefault="000D7798" w:rsidP="000D7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DD/FJ/1/64/8)</w:t>
      </w:r>
    </w:p>
    <w:p w14:paraId="18BF9AA5" w14:textId="77777777" w:rsidR="000D7798" w:rsidRDefault="000D7798" w:rsidP="000D7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9C5ED2" w14:textId="77777777" w:rsidR="000D7798" w:rsidRDefault="000D7798" w:rsidP="000D77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EE5E94" w14:textId="77777777" w:rsidR="000D7798" w:rsidRDefault="000D7798" w:rsidP="000D77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2022</w:t>
      </w:r>
    </w:p>
    <w:p w14:paraId="0AE5A1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B6EE5" w14:textId="77777777" w:rsidR="000D7798" w:rsidRDefault="000D7798" w:rsidP="009139A6">
      <w:r>
        <w:separator/>
      </w:r>
    </w:p>
  </w:endnote>
  <w:endnote w:type="continuationSeparator" w:id="0">
    <w:p w14:paraId="3BF9BF70" w14:textId="77777777" w:rsidR="000D7798" w:rsidRDefault="000D77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9E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E64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357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5D681" w14:textId="77777777" w:rsidR="000D7798" w:rsidRDefault="000D7798" w:rsidP="009139A6">
      <w:r>
        <w:separator/>
      </w:r>
    </w:p>
  </w:footnote>
  <w:footnote w:type="continuationSeparator" w:id="0">
    <w:p w14:paraId="3849CD79" w14:textId="77777777" w:rsidR="000D7798" w:rsidRDefault="000D77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82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A95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89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98"/>
    <w:rsid w:val="000666E0"/>
    <w:rsid w:val="000D779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C3E0A"/>
  <w15:chartTrackingRefBased/>
  <w15:docId w15:val="{DA1A5713-8BD0-4790-8753-FE7790DA0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2022-03-20T08:40:00Z</dcterms:created>
  <dcterms:modified xsi:type="dcterms:W3CDTF">2022-03-20T08:40:00Z</dcterms:modified>
</cp:coreProperties>
</file>