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3BD" w:rsidRDefault="001E53BD" w:rsidP="001E53BD">
      <w:pPr>
        <w:pStyle w:val="NoSpacing"/>
      </w:pPr>
      <w:r>
        <w:rPr>
          <w:u w:val="single"/>
        </w:rPr>
        <w:t>John FYCHET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E53BD" w:rsidRDefault="001E53BD" w:rsidP="001E53BD">
      <w:pPr>
        <w:pStyle w:val="NoSpacing"/>
      </w:pPr>
      <w:r>
        <w:t>of Kent.</w:t>
      </w:r>
    </w:p>
    <w:p w:rsidR="001E53BD" w:rsidRDefault="001E53BD" w:rsidP="001E53BD">
      <w:pPr>
        <w:pStyle w:val="NoSpacing"/>
      </w:pPr>
    </w:p>
    <w:p w:rsidR="001E53BD" w:rsidRDefault="001E53BD" w:rsidP="001E53BD">
      <w:pPr>
        <w:pStyle w:val="NoSpacing"/>
      </w:pPr>
    </w:p>
    <w:p w:rsidR="001E53BD" w:rsidRDefault="001E53BD" w:rsidP="001E53BD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1E53BD" w:rsidRDefault="001E53BD" w:rsidP="001E53BD">
      <w:pPr>
        <w:pStyle w:val="NoSpacing"/>
      </w:pPr>
    </w:p>
    <w:p w:rsidR="001E53BD" w:rsidRDefault="001E53BD" w:rsidP="001E53BD">
      <w:pPr>
        <w:pStyle w:val="NoSpacing"/>
      </w:pPr>
    </w:p>
    <w:p w:rsidR="001E53BD" w:rsidRDefault="001E53BD" w:rsidP="001E53BD">
      <w:pPr>
        <w:pStyle w:val="NoSpacing"/>
      </w:pPr>
      <w:r>
        <w:t>22 August 2016</w:t>
      </w:r>
    </w:p>
    <w:p w:rsidR="006B2F86" w:rsidRPr="001E53BD" w:rsidRDefault="001E53BD" w:rsidP="00E71FC3">
      <w:pPr>
        <w:pStyle w:val="NoSpacing"/>
      </w:pPr>
      <w:bookmarkStart w:id="0" w:name="_GoBack"/>
      <w:bookmarkEnd w:id="0"/>
    </w:p>
    <w:sectPr w:rsidR="006B2F86" w:rsidRPr="001E53B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3BD" w:rsidRDefault="001E53BD" w:rsidP="00E71FC3">
      <w:pPr>
        <w:spacing w:after="0" w:line="240" w:lineRule="auto"/>
      </w:pPr>
      <w:r>
        <w:separator/>
      </w:r>
    </w:p>
  </w:endnote>
  <w:endnote w:type="continuationSeparator" w:id="0">
    <w:p w:rsidR="001E53BD" w:rsidRDefault="001E53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3BD" w:rsidRDefault="001E53BD" w:rsidP="00E71FC3">
      <w:pPr>
        <w:spacing w:after="0" w:line="240" w:lineRule="auto"/>
      </w:pPr>
      <w:r>
        <w:separator/>
      </w:r>
    </w:p>
  </w:footnote>
  <w:footnote w:type="continuationSeparator" w:id="0">
    <w:p w:rsidR="001E53BD" w:rsidRDefault="001E53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3BD"/>
    <w:rsid w:val="001A7C09"/>
    <w:rsid w:val="001E53B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5A174"/>
  <w15:chartTrackingRefBased/>
  <w15:docId w15:val="{6457621F-1E90-418E-83BA-20F12D4C9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1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2016-08-22T16:34:00Z</dcterms:created>
  <dcterms:modified xsi:type="dcterms:W3CDTF">2016-08-22T16:35:00Z</dcterms:modified>
</cp:coreProperties>
</file>