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53B15E" w14:textId="77777777" w:rsidR="002605E5" w:rsidRDefault="002605E5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Edith FYCHET</w:t>
      </w:r>
      <w:r>
        <w:rPr>
          <w:rFonts w:ascii="Times New Roman" w:hAnsi="Times New Roman" w:cs="Times New Roman"/>
        </w:rPr>
        <w:t xml:space="preserve">     (fl.1484)</w:t>
      </w:r>
    </w:p>
    <w:p w14:paraId="4EC827C8" w14:textId="77777777" w:rsidR="002605E5" w:rsidRDefault="002605E5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Haselbury Plunknet, Somerset.</w:t>
      </w:r>
    </w:p>
    <w:p w14:paraId="6FAB0C2E" w14:textId="77777777" w:rsidR="002605E5" w:rsidRDefault="002605E5" w:rsidP="002605E5">
      <w:pPr>
        <w:rPr>
          <w:rFonts w:ascii="Times New Roman" w:hAnsi="Times New Roman" w:cs="Times New Roman"/>
        </w:rPr>
      </w:pPr>
    </w:p>
    <w:p w14:paraId="0FFF2977" w14:textId="77777777" w:rsidR="002605E5" w:rsidRDefault="002605E5" w:rsidP="002605E5">
      <w:pPr>
        <w:rPr>
          <w:rFonts w:ascii="Times New Roman" w:hAnsi="Times New Roman" w:cs="Times New Roman"/>
        </w:rPr>
      </w:pPr>
    </w:p>
    <w:p w14:paraId="4AE66B4F" w14:textId="77777777" w:rsidR="002605E5" w:rsidRDefault="002605E5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Richard(q.v.)</w:t>
      </w:r>
    </w:p>
    <w:p w14:paraId="04AF8E91" w14:textId="77777777" w:rsidR="002605E5" w:rsidRDefault="002605E5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  )</w:t>
      </w:r>
    </w:p>
    <w:p w14:paraId="5DFD147C" w14:textId="77777777" w:rsidR="002605E5" w:rsidRDefault="002605E5" w:rsidP="002605E5">
      <w:pPr>
        <w:rPr>
          <w:rFonts w:ascii="Times New Roman" w:hAnsi="Times New Roman" w:cs="Times New Roman"/>
        </w:rPr>
      </w:pPr>
    </w:p>
    <w:p w14:paraId="5107C1A5" w14:textId="77777777" w:rsidR="002605E5" w:rsidRDefault="002605E5" w:rsidP="002605E5">
      <w:pPr>
        <w:rPr>
          <w:rFonts w:ascii="Times New Roman" w:hAnsi="Times New Roman" w:cs="Times New Roman"/>
        </w:rPr>
      </w:pPr>
    </w:p>
    <w:p w14:paraId="319CC6A9" w14:textId="77777777" w:rsidR="00F81816" w:rsidRDefault="00F81816" w:rsidP="00F81816">
      <w:pPr>
        <w:pStyle w:val="NoSpacing"/>
      </w:pPr>
      <w:r>
        <w:tab/>
        <w:t>1483</w:t>
      </w:r>
      <w:r>
        <w:tab/>
        <w:t>Sir John Broke(q.v.) brought a plaint of forcible entry against them, William</w:t>
      </w:r>
    </w:p>
    <w:p w14:paraId="667E1490" w14:textId="77777777" w:rsidR="00F81816" w:rsidRDefault="00F81816" w:rsidP="00F81816">
      <w:pPr>
        <w:pStyle w:val="NoSpacing"/>
        <w:ind w:left="1440" w:hanging="720"/>
        <w:rPr>
          <w:noProof/>
        </w:rPr>
      </w:pPr>
      <w:r>
        <w:tab/>
      </w:r>
      <w:r>
        <w:rPr>
          <w:noProof/>
        </w:rPr>
        <w:t xml:space="preserve">Sanforde </w:t>
      </w:r>
      <w:r w:rsidRPr="00CA0803">
        <w:rPr>
          <w:noProof/>
        </w:rPr>
        <w:t>of Asker</w:t>
      </w:r>
      <w:r>
        <w:rPr>
          <w:noProof/>
        </w:rPr>
        <w:t xml:space="preserve">swell, Dorset(q.v.), Joan, his wife(q.v.), John Champe </w:t>
      </w:r>
      <w:r w:rsidRPr="00CA0803">
        <w:rPr>
          <w:noProof/>
        </w:rPr>
        <w:t>of Chideo</w:t>
      </w:r>
      <w:r>
        <w:rPr>
          <w:noProof/>
        </w:rPr>
        <w:t>ck, Dorset(q.v.), Joan, his wife(q.v.) Thomas atte Wey of Watforde, Dorset(q.v.), and Walter</w:t>
      </w:r>
      <w:r w:rsidRPr="00CA0803">
        <w:rPr>
          <w:noProof/>
        </w:rPr>
        <w:t xml:space="preserve"> Fy</w:t>
      </w:r>
      <w:r>
        <w:rPr>
          <w:noProof/>
        </w:rPr>
        <w:t xml:space="preserve">chet of Haslebury Plucknett(q.v.).  </w:t>
      </w:r>
    </w:p>
    <w:p w14:paraId="0DE7C9FB" w14:textId="59303E87" w:rsidR="00F81816" w:rsidRDefault="00F81816" w:rsidP="00F81816">
      <w:pPr>
        <w:rPr>
          <w:rFonts w:ascii="Times New Roman" w:hAnsi="Times New Roman" w:cs="Times New Roman"/>
        </w:rPr>
      </w:pPr>
      <w:r>
        <w:rPr>
          <w:noProof/>
        </w:rPr>
        <w:tab/>
      </w:r>
      <w:r w:rsidRPr="00F81816">
        <w:rPr>
          <w:rFonts w:ascii="Times New Roman" w:hAnsi="Times New Roman" w:cs="Times New Roman"/>
          <w:noProof/>
        </w:rPr>
        <w:tab/>
      </w:r>
      <w:r w:rsidRPr="00F81816">
        <w:rPr>
          <w:rFonts w:ascii="Times New Roman" w:hAnsi="Times New Roman" w:cs="Times New Roman"/>
        </w:rPr>
        <w:t>(http://aalt.law.uh.edu/Indices/CP40Indices/CP40no883Pl.htm )</w:t>
      </w:r>
    </w:p>
    <w:p w14:paraId="4652FBF4" w14:textId="77777777" w:rsidR="00EF7BF7" w:rsidRDefault="00EF7BF7" w:rsidP="00EF7BF7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John Hugyn, esquire(q.v.), brought a plaint of forcible entry against them,</w:t>
      </w:r>
    </w:p>
    <w:p w14:paraId="78989F65" w14:textId="77777777" w:rsidR="00EF7BF7" w:rsidRDefault="00EF7BF7" w:rsidP="00EF7BF7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William Sanforde of Askerswell, Dorset(q.v.), his wife, Joan(q.v.), John </w:t>
      </w:r>
    </w:p>
    <w:p w14:paraId="1227EB24" w14:textId="77777777" w:rsidR="00EF7BF7" w:rsidRDefault="00EF7BF7" w:rsidP="00EF7BF7">
      <w:pPr>
        <w:pStyle w:val="NoSpacing"/>
        <w:ind w:left="1440"/>
        <w:rPr>
          <w:rFonts w:eastAsia="Calibri"/>
        </w:rPr>
      </w:pPr>
      <w:r>
        <w:rPr>
          <w:rFonts w:eastAsia="Calibri"/>
        </w:rPr>
        <w:t>Champe of Chideock(q.v.), his wife, Joan(q.v.), Thomas Attewey of Walkford(q.v.), and Walter Fychet of Haselbury Plunknett, Somerset(q.v.).</w:t>
      </w:r>
    </w:p>
    <w:p w14:paraId="103C6AB8" w14:textId="77777777" w:rsidR="002605E5" w:rsidRDefault="002605E5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John Broke(q.v.) brought a plaint of forcible entry against them,</w:t>
      </w:r>
    </w:p>
    <w:p w14:paraId="78D6C1B9" w14:textId="77777777" w:rsidR="002605E5" w:rsidRDefault="002605E5" w:rsidP="002605E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Champe of Chideock, Dorset(q.v.), his wife, Joan(q.v.), William Sanford of Askerwell(q.v.), his wife, Joan(q.v.), Thomas Atteway of Walkford(q.v.) and Walter Fychet of Haselbury Plunknet, Somerset(q.v.).    </w:t>
      </w:r>
    </w:p>
    <w:p w14:paraId="61D2CED7" w14:textId="033431F9" w:rsidR="00F81816" w:rsidRDefault="000303B6" w:rsidP="002605E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  )</w:t>
      </w:r>
    </w:p>
    <w:p w14:paraId="046DD8BB" w14:textId="77777777" w:rsidR="00EF7BF7" w:rsidRDefault="00EF7BF7" w:rsidP="00EF7BF7">
      <w:pPr>
        <w:rPr>
          <w:rFonts w:ascii="Times New Roman" w:hAnsi="Times New Roman" w:cs="Times New Roman"/>
        </w:rPr>
      </w:pPr>
    </w:p>
    <w:p w14:paraId="2AC9A31B" w14:textId="0F9E187D" w:rsidR="002605E5" w:rsidRDefault="002605E5" w:rsidP="002605E5">
      <w:pPr>
        <w:rPr>
          <w:rFonts w:ascii="Times New Roman" w:hAnsi="Times New Roman" w:cs="Times New Roman"/>
        </w:rPr>
      </w:pPr>
    </w:p>
    <w:p w14:paraId="1483014D" w14:textId="3F1E3D71" w:rsidR="000303B6" w:rsidRDefault="000303B6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2018</w:t>
      </w:r>
    </w:p>
    <w:p w14:paraId="0627DD37" w14:textId="25A4F7CF" w:rsidR="00EF7BF7" w:rsidRDefault="00EF7BF7" w:rsidP="00260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2021</w:t>
      </w:r>
    </w:p>
    <w:p w14:paraId="00D5AD2F" w14:textId="77777777" w:rsidR="00F81816" w:rsidRDefault="00F81816" w:rsidP="002605E5">
      <w:pPr>
        <w:rPr>
          <w:rFonts w:ascii="Times New Roman" w:hAnsi="Times New Roman" w:cs="Times New Roman"/>
        </w:rPr>
      </w:pPr>
    </w:p>
    <w:p w14:paraId="20619F1F" w14:textId="77777777" w:rsidR="006B2F86" w:rsidRPr="00E71FC3" w:rsidRDefault="00EF7BF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E1645" w14:textId="77777777" w:rsidR="002605E5" w:rsidRDefault="002605E5" w:rsidP="00E71FC3">
      <w:r>
        <w:separator/>
      </w:r>
    </w:p>
  </w:endnote>
  <w:endnote w:type="continuationSeparator" w:id="0">
    <w:p w14:paraId="7E66161F" w14:textId="77777777" w:rsidR="002605E5" w:rsidRDefault="002605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BBB1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220D5" w14:textId="77777777" w:rsidR="002605E5" w:rsidRDefault="002605E5" w:rsidP="00E71FC3">
      <w:r>
        <w:separator/>
      </w:r>
    </w:p>
  </w:footnote>
  <w:footnote w:type="continuationSeparator" w:id="0">
    <w:p w14:paraId="0A8739F3" w14:textId="77777777" w:rsidR="002605E5" w:rsidRDefault="002605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5E5"/>
    <w:rsid w:val="000303B6"/>
    <w:rsid w:val="001A7C09"/>
    <w:rsid w:val="002605E5"/>
    <w:rsid w:val="00577BD5"/>
    <w:rsid w:val="00656CBA"/>
    <w:rsid w:val="00697F7E"/>
    <w:rsid w:val="006A1F77"/>
    <w:rsid w:val="00733BE7"/>
    <w:rsid w:val="00AB52E8"/>
    <w:rsid w:val="00B16D3F"/>
    <w:rsid w:val="00BB41AC"/>
    <w:rsid w:val="00E71FC3"/>
    <w:rsid w:val="00EF4813"/>
    <w:rsid w:val="00EF7BF7"/>
    <w:rsid w:val="00F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55193"/>
  <w15:chartTrackingRefBased/>
  <w15:docId w15:val="{CAF97856-0500-49D6-B032-36C90ABB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5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2017-04-17T19:39:00Z</dcterms:created>
  <dcterms:modified xsi:type="dcterms:W3CDTF">2021-07-10T19:21:00Z</dcterms:modified>
</cp:coreProperties>
</file>