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32F" w:rsidRDefault="0046532F" w:rsidP="00465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Alexander FYCHET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46532F" w:rsidRDefault="0046532F" w:rsidP="00465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Bicker, Lincolnshire.</w:t>
      </w:r>
    </w:p>
    <w:p w:rsidR="0046532F" w:rsidRDefault="0046532F" w:rsidP="00465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532F" w:rsidRDefault="0046532F" w:rsidP="00465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532F" w:rsidRDefault="0046532F" w:rsidP="00465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Jun.1419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Swineshead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46532F" w:rsidRDefault="0046532F" w:rsidP="00465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Lincolnshire, into the lands of the late Sir Miles de Stapleton(q.v.).</w:t>
      </w:r>
    </w:p>
    <w:p w:rsidR="0046532F" w:rsidRDefault="0046532F" w:rsidP="00465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21-252)</w:t>
      </w:r>
    </w:p>
    <w:p w:rsidR="0046532F" w:rsidRDefault="0046532F" w:rsidP="00465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532F" w:rsidRDefault="0046532F" w:rsidP="0046532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532F" w:rsidRPr="002F47C3" w:rsidRDefault="0046532F" w:rsidP="0046532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2016</w:t>
      </w:r>
    </w:p>
    <w:p w:rsidR="00DD5B8A" w:rsidRPr="0046532F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4653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32F" w:rsidRDefault="0046532F" w:rsidP="00564E3C">
      <w:pPr>
        <w:spacing w:after="0" w:line="240" w:lineRule="auto"/>
      </w:pPr>
      <w:r>
        <w:separator/>
      </w:r>
    </w:p>
  </w:endnote>
  <w:endnote w:type="continuationSeparator" w:id="0">
    <w:p w:rsidR="0046532F" w:rsidRDefault="0046532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6532F">
      <w:rPr>
        <w:rFonts w:ascii="Times New Roman" w:hAnsi="Times New Roman" w:cs="Times New Roman"/>
        <w:noProof/>
        <w:sz w:val="24"/>
        <w:szCs w:val="24"/>
      </w:rPr>
      <w:t>15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32F" w:rsidRDefault="0046532F" w:rsidP="00564E3C">
      <w:pPr>
        <w:spacing w:after="0" w:line="240" w:lineRule="auto"/>
      </w:pPr>
      <w:r>
        <w:separator/>
      </w:r>
    </w:p>
  </w:footnote>
  <w:footnote w:type="continuationSeparator" w:id="0">
    <w:p w:rsidR="0046532F" w:rsidRDefault="0046532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32F"/>
    <w:rsid w:val="00372DC6"/>
    <w:rsid w:val="0046532F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D63BB"/>
  <w15:chartTrackingRefBased/>
  <w15:docId w15:val="{F19BE585-7191-4151-91B5-6AB4CA37D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2016-02-15T17:23:00Z</dcterms:created>
  <dcterms:modified xsi:type="dcterms:W3CDTF">2016-02-15T17:24:00Z</dcterms:modified>
</cp:coreProperties>
</file>