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2FA43" w14:textId="77777777" w:rsidR="008354D2" w:rsidRDefault="008354D2" w:rsidP="008354D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Elizabeth FYCE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fl.1499)</w:t>
      </w:r>
    </w:p>
    <w:p w14:paraId="40C7A76B" w14:textId="77777777" w:rsidR="008354D2" w:rsidRDefault="008354D2" w:rsidP="008354D2">
      <w:pPr>
        <w:pStyle w:val="NoSpacing"/>
        <w:rPr>
          <w:rFonts w:eastAsia="Times New Roman" w:cs="Times New Roman"/>
          <w:szCs w:val="24"/>
        </w:rPr>
      </w:pPr>
    </w:p>
    <w:p w14:paraId="466E8DDC" w14:textId="77777777" w:rsidR="008354D2" w:rsidRDefault="008354D2" w:rsidP="008354D2">
      <w:pPr>
        <w:pStyle w:val="NoSpacing"/>
        <w:rPr>
          <w:rFonts w:eastAsia="Times New Roman" w:cs="Times New Roman"/>
          <w:szCs w:val="24"/>
        </w:rPr>
      </w:pPr>
    </w:p>
    <w:p w14:paraId="1A451088" w14:textId="77777777" w:rsidR="008354D2" w:rsidRDefault="008354D2" w:rsidP="008354D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Mar.1499</w:t>
      </w:r>
      <w:r>
        <w:rPr>
          <w:rFonts w:eastAsia="Times New Roman" w:cs="Times New Roman"/>
          <w:szCs w:val="24"/>
        </w:rPr>
        <w:tab/>
        <w:t>Alice Cage(q.v.) bequeathed her 6s 8d.</w:t>
      </w:r>
    </w:p>
    <w:p w14:paraId="6698028D" w14:textId="77777777" w:rsidR="008354D2" w:rsidRDefault="008354D2" w:rsidP="008354D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0A6D08F" w14:textId="77777777" w:rsidR="008354D2" w:rsidRDefault="008354D2" w:rsidP="008354D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Christopher Harper-Bill, pub. </w:t>
      </w:r>
      <w:proofErr w:type="gramStart"/>
      <w:r>
        <w:rPr>
          <w:rFonts w:eastAsia="Times New Roman" w:cs="Times New Roman"/>
          <w:szCs w:val="24"/>
        </w:rPr>
        <w:t>Canterbury  and</w:t>
      </w:r>
      <w:proofErr w:type="gramEnd"/>
      <w:r>
        <w:rPr>
          <w:rFonts w:eastAsia="Times New Roman" w:cs="Times New Roman"/>
          <w:szCs w:val="24"/>
        </w:rPr>
        <w:t xml:space="preserve"> York Society 2000, p.102)</w:t>
      </w:r>
    </w:p>
    <w:p w14:paraId="4A9BE905" w14:textId="77777777" w:rsidR="008354D2" w:rsidRDefault="008354D2" w:rsidP="008354D2">
      <w:pPr>
        <w:pStyle w:val="NoSpacing"/>
        <w:rPr>
          <w:rFonts w:eastAsia="Times New Roman" w:cs="Times New Roman"/>
          <w:szCs w:val="24"/>
        </w:rPr>
      </w:pPr>
    </w:p>
    <w:p w14:paraId="5A475462" w14:textId="77777777" w:rsidR="008354D2" w:rsidRDefault="008354D2" w:rsidP="008354D2">
      <w:pPr>
        <w:pStyle w:val="NoSpacing"/>
        <w:rPr>
          <w:rFonts w:eastAsia="Times New Roman" w:cs="Times New Roman"/>
          <w:szCs w:val="24"/>
        </w:rPr>
      </w:pPr>
    </w:p>
    <w:p w14:paraId="7D7D1F32" w14:textId="77777777" w:rsidR="008354D2" w:rsidRDefault="008354D2" w:rsidP="008354D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January 2024</w:t>
      </w:r>
    </w:p>
    <w:p w14:paraId="180A0E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2C43B" w14:textId="77777777" w:rsidR="008354D2" w:rsidRDefault="008354D2" w:rsidP="009139A6">
      <w:r>
        <w:separator/>
      </w:r>
    </w:p>
  </w:endnote>
  <w:endnote w:type="continuationSeparator" w:id="0">
    <w:p w14:paraId="65F96E66" w14:textId="77777777" w:rsidR="008354D2" w:rsidRDefault="008354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42D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8BD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66D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4E819" w14:textId="77777777" w:rsidR="008354D2" w:rsidRDefault="008354D2" w:rsidP="009139A6">
      <w:r>
        <w:separator/>
      </w:r>
    </w:p>
  </w:footnote>
  <w:footnote w:type="continuationSeparator" w:id="0">
    <w:p w14:paraId="310CE141" w14:textId="77777777" w:rsidR="008354D2" w:rsidRDefault="008354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03D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80E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51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4D2"/>
    <w:rsid w:val="000666E0"/>
    <w:rsid w:val="002510B7"/>
    <w:rsid w:val="005C130B"/>
    <w:rsid w:val="00826F5C"/>
    <w:rsid w:val="008354D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761B9"/>
  <w15:chartTrackingRefBased/>
  <w15:docId w15:val="{503DACDB-40EF-49A4-A762-66DFEA32C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2024-01-29T14:58:00Z</dcterms:created>
  <dcterms:modified xsi:type="dcterms:W3CDTF">2024-01-29T14:58:00Z</dcterms:modified>
</cp:coreProperties>
</file>