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8D564" w14:textId="2B4EC2F6" w:rsidR="00BE6F5F" w:rsidRDefault="00BE6F5F" w:rsidP="00BE6F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FRAMPTON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467F1646" w14:textId="77777777" w:rsidR="00BE6F5F" w:rsidRDefault="00BE6F5F" w:rsidP="00BE6F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865712" w14:textId="77777777" w:rsidR="00BE6F5F" w:rsidRDefault="00BE6F5F" w:rsidP="00BE6F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C706A3" w14:textId="77777777" w:rsidR="00BE6F5F" w:rsidRDefault="00BE6F5F" w:rsidP="00BE6F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Cirencester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6E565E6C" w14:textId="77777777" w:rsidR="00BE6F5F" w:rsidRDefault="00BE6F5F" w:rsidP="00BE6F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Gloucestershire, into lands of Martin Ferrers(q.v.).</w:t>
      </w:r>
    </w:p>
    <w:p w14:paraId="027152D2" w14:textId="77777777" w:rsidR="00BE6F5F" w:rsidRDefault="00BE6F5F" w:rsidP="00BE6F5F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082EB6D" w14:textId="77777777" w:rsidR="00BE6F5F" w:rsidRDefault="00BE6F5F" w:rsidP="00BE6F5F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p.20)</w:t>
      </w:r>
    </w:p>
    <w:p w14:paraId="498E83B9" w14:textId="77777777" w:rsidR="00BE6F5F" w:rsidRDefault="00BE6F5F" w:rsidP="00BE6F5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B6039DA" w14:textId="77777777" w:rsidR="00BE6F5F" w:rsidRDefault="00BE6F5F" w:rsidP="00BE6F5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59864BF" w14:textId="77777777" w:rsidR="00BE6F5F" w:rsidRPr="00C54EF5" w:rsidRDefault="00BE6F5F" w:rsidP="00BE6F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 October 2021</w:t>
      </w:r>
    </w:p>
    <w:p w14:paraId="197BA57E" w14:textId="325DB34D" w:rsidR="00BA00AB" w:rsidRPr="00BE6F5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E6F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5FAB5" w14:textId="77777777" w:rsidR="00BE6F5F" w:rsidRDefault="00BE6F5F" w:rsidP="009139A6">
      <w:r>
        <w:separator/>
      </w:r>
    </w:p>
  </w:endnote>
  <w:endnote w:type="continuationSeparator" w:id="0">
    <w:p w14:paraId="628937A6" w14:textId="77777777" w:rsidR="00BE6F5F" w:rsidRDefault="00BE6F5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202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296F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E38E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88F8B" w14:textId="77777777" w:rsidR="00BE6F5F" w:rsidRDefault="00BE6F5F" w:rsidP="009139A6">
      <w:r>
        <w:separator/>
      </w:r>
    </w:p>
  </w:footnote>
  <w:footnote w:type="continuationSeparator" w:id="0">
    <w:p w14:paraId="0EFE7F92" w14:textId="77777777" w:rsidR="00BE6F5F" w:rsidRDefault="00BE6F5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EF9E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466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1CE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F5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E6F5F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52DD6"/>
  <w15:chartTrackingRefBased/>
  <w15:docId w15:val="{A398E86F-829B-4C48-9E68-30E115B10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2021-10-17T20:01:00Z</dcterms:created>
  <dcterms:modified xsi:type="dcterms:W3CDTF">2021-10-17T20:02:00Z</dcterms:modified>
</cp:coreProperties>
</file>