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EEF42" w14:textId="77777777" w:rsidR="005A3C65" w:rsidRDefault="005A3C65" w:rsidP="005A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FRAMPTON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fl.1424)</w:t>
      </w:r>
    </w:p>
    <w:p w14:paraId="5D8D84FA" w14:textId="77777777" w:rsidR="005A3C65" w:rsidRDefault="005A3C65" w:rsidP="005A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19334809" w14:textId="77777777" w:rsidR="005A3C65" w:rsidRDefault="005A3C65" w:rsidP="005A3C65">
      <w:pPr>
        <w:pStyle w:val="NoSpacing"/>
        <w:rPr>
          <w:rFonts w:cs="Times New Roman"/>
          <w:szCs w:val="24"/>
        </w:rPr>
      </w:pPr>
    </w:p>
    <w:p w14:paraId="5F5F333F" w14:textId="77777777" w:rsidR="005A3C65" w:rsidRDefault="005A3C65" w:rsidP="005A3C65">
      <w:pPr>
        <w:pStyle w:val="NoSpacing"/>
        <w:rPr>
          <w:rFonts w:cs="Times New Roman"/>
          <w:szCs w:val="24"/>
        </w:rPr>
      </w:pPr>
    </w:p>
    <w:p w14:paraId="623DD7A5" w14:textId="77777777" w:rsidR="005A3C65" w:rsidRDefault="005A3C65" w:rsidP="005A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 xml:space="preserve">He became apprenticed to Robert </w:t>
      </w:r>
      <w:proofErr w:type="spellStart"/>
      <w:r>
        <w:rPr>
          <w:rFonts w:cs="Times New Roman"/>
          <w:szCs w:val="24"/>
        </w:rPr>
        <w:t>Bramburk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7986B406" w14:textId="77777777" w:rsidR="005A3C65" w:rsidRDefault="005A3C65" w:rsidP="005A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213EF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3FB53747" w14:textId="77777777" w:rsidR="005A3C65" w:rsidRDefault="005A3C65" w:rsidP="005A3C65">
      <w:pPr>
        <w:pStyle w:val="NoSpacing"/>
        <w:rPr>
          <w:rFonts w:cs="Times New Roman"/>
          <w:szCs w:val="24"/>
        </w:rPr>
      </w:pPr>
    </w:p>
    <w:p w14:paraId="26166441" w14:textId="77777777" w:rsidR="005A3C65" w:rsidRDefault="005A3C65" w:rsidP="005A3C65">
      <w:pPr>
        <w:pStyle w:val="NoSpacing"/>
        <w:rPr>
          <w:rFonts w:cs="Times New Roman"/>
          <w:szCs w:val="24"/>
        </w:rPr>
      </w:pPr>
    </w:p>
    <w:p w14:paraId="4410D3B3" w14:textId="77777777" w:rsidR="005A3C65" w:rsidRDefault="005A3C65" w:rsidP="005A3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June 2024</w:t>
      </w:r>
    </w:p>
    <w:p w14:paraId="30F4F0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5F8255" w14:textId="77777777" w:rsidR="005A3C65" w:rsidRDefault="005A3C65" w:rsidP="009139A6">
      <w:r>
        <w:separator/>
      </w:r>
    </w:p>
  </w:endnote>
  <w:endnote w:type="continuationSeparator" w:id="0">
    <w:p w14:paraId="6FFD6A92" w14:textId="77777777" w:rsidR="005A3C65" w:rsidRDefault="005A3C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592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55F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074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B218F" w14:textId="77777777" w:rsidR="005A3C65" w:rsidRDefault="005A3C65" w:rsidP="009139A6">
      <w:r>
        <w:separator/>
      </w:r>
    </w:p>
  </w:footnote>
  <w:footnote w:type="continuationSeparator" w:id="0">
    <w:p w14:paraId="21918BD5" w14:textId="77777777" w:rsidR="005A3C65" w:rsidRDefault="005A3C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11A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C7A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3C5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65"/>
    <w:rsid w:val="000666E0"/>
    <w:rsid w:val="002510B7"/>
    <w:rsid w:val="00270799"/>
    <w:rsid w:val="005A3C65"/>
    <w:rsid w:val="005C130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0257E"/>
  <w15:chartTrackingRefBased/>
  <w15:docId w15:val="{C485BEDC-E6C1-402E-80E4-9CE9763A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3C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2024-06-01T20:35:00Z</dcterms:created>
  <dcterms:modified xsi:type="dcterms:W3CDTF">2024-06-01T20:35:00Z</dcterms:modified>
</cp:coreProperties>
</file>