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FRAMPTON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(fl.1434)</w:t>
      </w:r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Cerne.</w:t>
      </w:r>
      <w:bookmarkStart w:id="0" w:name="_GoBack"/>
      <w:bookmarkEnd w:id="0"/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Dorchester,</w:t>
      </w:r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 of the late John Gambon(q.v.).</w:t>
      </w:r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24-198)</w:t>
      </w:r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DC7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2DC7" w:rsidRPr="000C063C" w:rsidRDefault="00A32DC7" w:rsidP="00A32D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A32DC7" w:rsidRDefault="00A32DC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32D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DC7" w:rsidRDefault="00A32DC7" w:rsidP="00E71FC3">
      <w:pPr>
        <w:spacing w:after="0" w:line="240" w:lineRule="auto"/>
      </w:pPr>
      <w:r>
        <w:separator/>
      </w:r>
    </w:p>
  </w:endnote>
  <w:endnote w:type="continuationSeparator" w:id="0">
    <w:p w:rsidR="00A32DC7" w:rsidRDefault="00A32D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DC7" w:rsidRDefault="00A32DC7" w:rsidP="00E71FC3">
      <w:pPr>
        <w:spacing w:after="0" w:line="240" w:lineRule="auto"/>
      </w:pPr>
      <w:r>
        <w:separator/>
      </w:r>
    </w:p>
  </w:footnote>
  <w:footnote w:type="continuationSeparator" w:id="0">
    <w:p w:rsidR="00A32DC7" w:rsidRDefault="00A32D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DC7"/>
    <w:rsid w:val="00A32DC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8B73B"/>
  <w15:chartTrackingRefBased/>
  <w15:docId w15:val="{FFE41C40-761C-40ED-8AB1-E424226D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2016-05-30T15:36:00Z</dcterms:created>
  <dcterms:modified xsi:type="dcterms:W3CDTF">2016-05-30T15:38:00Z</dcterms:modified>
</cp:coreProperties>
</file>