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7AABF" w14:textId="2F12908D" w:rsidR="007D4B9B" w:rsidRDefault="007D4B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FRAMPTON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d.ca.1425)</w:t>
      </w:r>
    </w:p>
    <w:p w14:paraId="171A29B3" w14:textId="4BE38926" w:rsidR="007D4B9B" w:rsidRDefault="007D4B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780815DD" w14:textId="77777777" w:rsidR="007D4B9B" w:rsidRDefault="007D4B9B" w:rsidP="009139A6">
      <w:pPr>
        <w:pStyle w:val="NoSpacing"/>
        <w:rPr>
          <w:rFonts w:cs="Times New Roman"/>
          <w:szCs w:val="24"/>
        </w:rPr>
      </w:pPr>
    </w:p>
    <w:p w14:paraId="3302FD9C" w14:textId="77777777" w:rsidR="007D4B9B" w:rsidRDefault="007D4B9B" w:rsidP="009139A6">
      <w:pPr>
        <w:pStyle w:val="NoSpacing"/>
        <w:rPr>
          <w:rFonts w:cs="Times New Roman"/>
          <w:szCs w:val="24"/>
        </w:rPr>
      </w:pPr>
    </w:p>
    <w:p w14:paraId="593E75D8" w14:textId="329DCBB6" w:rsidR="007D4B9B" w:rsidRDefault="007D4B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Feb.1425</w:t>
      </w:r>
      <w:r>
        <w:rPr>
          <w:rFonts w:cs="Times New Roman"/>
          <w:szCs w:val="24"/>
        </w:rPr>
        <w:tab/>
        <w:t xml:space="preserve">Writs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Dorset and</w:t>
      </w:r>
    </w:p>
    <w:p w14:paraId="20362243" w14:textId="7368042F" w:rsidR="007D4B9B" w:rsidRDefault="007D4B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Wiltshire.   (C.F.R. 1422-30 p.82)</w:t>
      </w:r>
    </w:p>
    <w:p w14:paraId="4DE00121" w14:textId="77777777" w:rsidR="007D4B9B" w:rsidRDefault="007D4B9B" w:rsidP="009139A6">
      <w:pPr>
        <w:pStyle w:val="NoSpacing"/>
        <w:rPr>
          <w:rFonts w:cs="Times New Roman"/>
          <w:szCs w:val="24"/>
        </w:rPr>
      </w:pPr>
    </w:p>
    <w:p w14:paraId="5A771245" w14:textId="77777777" w:rsidR="007D4B9B" w:rsidRDefault="007D4B9B" w:rsidP="009139A6">
      <w:pPr>
        <w:pStyle w:val="NoSpacing"/>
        <w:rPr>
          <w:rFonts w:cs="Times New Roman"/>
          <w:szCs w:val="24"/>
        </w:rPr>
      </w:pPr>
    </w:p>
    <w:p w14:paraId="4565BB35" w14:textId="4DA62A1B" w:rsidR="007D4B9B" w:rsidRPr="007D4B9B" w:rsidRDefault="007D4B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January 2024</w:t>
      </w:r>
    </w:p>
    <w:sectPr w:rsidR="007D4B9B" w:rsidRPr="007D4B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DF19F" w14:textId="77777777" w:rsidR="001F7C36" w:rsidRDefault="001F7C36" w:rsidP="009139A6">
      <w:r>
        <w:separator/>
      </w:r>
    </w:p>
  </w:endnote>
  <w:endnote w:type="continuationSeparator" w:id="0">
    <w:p w14:paraId="10795C17" w14:textId="77777777" w:rsidR="001F7C36" w:rsidRDefault="001F7C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D05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9E3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3A9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356C3" w14:textId="77777777" w:rsidR="001F7C36" w:rsidRDefault="001F7C36" w:rsidP="009139A6">
      <w:r>
        <w:separator/>
      </w:r>
    </w:p>
  </w:footnote>
  <w:footnote w:type="continuationSeparator" w:id="0">
    <w:p w14:paraId="143FF729" w14:textId="77777777" w:rsidR="001F7C36" w:rsidRDefault="001F7C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B57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099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4A6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C36"/>
    <w:rsid w:val="000666E0"/>
    <w:rsid w:val="001F7C36"/>
    <w:rsid w:val="002510B7"/>
    <w:rsid w:val="004312AE"/>
    <w:rsid w:val="005C130B"/>
    <w:rsid w:val="007D4B9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0C3C9"/>
  <w15:chartTrackingRefBased/>
  <w15:docId w15:val="{D678D4DB-AD62-48C8-9F5E-FDDB6F90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2024-01-20T21:40:00Z</dcterms:created>
  <dcterms:modified xsi:type="dcterms:W3CDTF">2024-01-20T22:04:00Z</dcterms:modified>
</cp:coreProperties>
</file>