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FE8AD" w14:textId="77777777" w:rsidR="00804A5D" w:rsidRDefault="00804A5D" w:rsidP="00804A5D">
      <w:pPr>
        <w:pStyle w:val="NoSpacing"/>
      </w:pPr>
      <w:r>
        <w:rPr>
          <w:u w:val="single"/>
        </w:rPr>
        <w:t>John FRAMPTON</w:t>
      </w:r>
      <w:r>
        <w:t xml:space="preserve">        (fl.1440)</w:t>
      </w:r>
    </w:p>
    <w:p w14:paraId="1EFE1EF3" w14:textId="77777777" w:rsidR="00804A5D" w:rsidRDefault="00804A5D" w:rsidP="00804A5D">
      <w:pPr>
        <w:pStyle w:val="NoSpacing"/>
      </w:pPr>
    </w:p>
    <w:p w14:paraId="15F60B8C" w14:textId="77777777" w:rsidR="00804A5D" w:rsidRDefault="00804A5D" w:rsidP="00804A5D">
      <w:pPr>
        <w:pStyle w:val="NoSpacing"/>
      </w:pPr>
    </w:p>
    <w:p w14:paraId="1B25C756" w14:textId="77777777" w:rsidR="00804A5D" w:rsidRDefault="00804A5D" w:rsidP="00804A5D">
      <w:pPr>
        <w:pStyle w:val="NoSpacing"/>
      </w:pPr>
      <w:r>
        <w:t xml:space="preserve">  8 Nov.1440</w:t>
      </w:r>
      <w:r>
        <w:tab/>
        <w:t>He was a juror on the inquisition post mortem held in Sherbourne,</w:t>
      </w:r>
    </w:p>
    <w:p w14:paraId="135D010A" w14:textId="77777777" w:rsidR="00804A5D" w:rsidRDefault="00804A5D" w:rsidP="00804A5D">
      <w:pPr>
        <w:pStyle w:val="NoSpacing"/>
      </w:pPr>
      <w:r>
        <w:tab/>
      </w:r>
      <w:r>
        <w:tab/>
        <w:t>Dorset, into lands of the late John Fauntleroy(q.v.).</w:t>
      </w:r>
    </w:p>
    <w:p w14:paraId="71FDAB74" w14:textId="73E93046" w:rsidR="00804A5D" w:rsidRDefault="00804A5D" w:rsidP="00804A5D">
      <w:pPr>
        <w:pStyle w:val="NoSpacing"/>
      </w:pPr>
      <w:r>
        <w:tab/>
      </w:r>
      <w:r>
        <w:tab/>
        <w:t>(www.inquisitionspostmortem.ac.uk  ref. eCIPM 25-413)</w:t>
      </w:r>
    </w:p>
    <w:p w14:paraId="65782300" w14:textId="77777777" w:rsidR="00F67616" w:rsidRDefault="00F67616" w:rsidP="00F67616">
      <w:pPr>
        <w:pStyle w:val="NoSpacing"/>
      </w:pPr>
      <w:r>
        <w:t>15 Jun.1443</w:t>
      </w:r>
      <w:r>
        <w:tab/>
        <w:t>He was a juror on the inquisition post mortem held in Dorchester, Dorset,</w:t>
      </w:r>
    </w:p>
    <w:p w14:paraId="4CE398B5" w14:textId="77777777" w:rsidR="00F67616" w:rsidRDefault="00F67616" w:rsidP="00F67616">
      <w:pPr>
        <w:pStyle w:val="NoSpacing"/>
      </w:pPr>
      <w:r>
        <w:tab/>
      </w:r>
      <w:r>
        <w:tab/>
        <w:t>into lands of Thomas Carminow(q.v.).</w:t>
      </w:r>
    </w:p>
    <w:p w14:paraId="52662C33" w14:textId="77777777" w:rsidR="00F67616" w:rsidRDefault="00F67616" w:rsidP="00F67616">
      <w:pPr>
        <w:pStyle w:val="NoSpacing"/>
      </w:pPr>
      <w:r>
        <w:tab/>
      </w:r>
      <w:r>
        <w:tab/>
        <w:t>(www.inquisitionspostmortem.ac.uk  ref. eCIPM 26-97)</w:t>
      </w:r>
    </w:p>
    <w:p w14:paraId="53EDD102" w14:textId="77777777" w:rsidR="00F67616" w:rsidRDefault="00F67616" w:rsidP="00804A5D">
      <w:pPr>
        <w:pStyle w:val="NoSpacing"/>
      </w:pPr>
    </w:p>
    <w:p w14:paraId="2BA784A4" w14:textId="77777777" w:rsidR="00804A5D" w:rsidRDefault="00804A5D" w:rsidP="00804A5D">
      <w:pPr>
        <w:pStyle w:val="NoSpacing"/>
      </w:pPr>
    </w:p>
    <w:p w14:paraId="54985906" w14:textId="77777777" w:rsidR="00804A5D" w:rsidRDefault="00804A5D" w:rsidP="00804A5D">
      <w:pPr>
        <w:pStyle w:val="NoSpacing"/>
      </w:pPr>
    </w:p>
    <w:p w14:paraId="739C2606" w14:textId="5BBC64F8" w:rsidR="00804A5D" w:rsidRDefault="00804A5D" w:rsidP="00804A5D">
      <w:pPr>
        <w:pStyle w:val="NoSpacing"/>
      </w:pPr>
      <w:r>
        <w:t>24 January 2017</w:t>
      </w:r>
    </w:p>
    <w:p w14:paraId="657A6139" w14:textId="72B1B93B" w:rsidR="00F67616" w:rsidRDefault="00F67616" w:rsidP="00804A5D">
      <w:pPr>
        <w:pStyle w:val="NoSpacing"/>
      </w:pPr>
      <w:r>
        <w:t xml:space="preserve">  4 July 2021</w:t>
      </w:r>
    </w:p>
    <w:p w14:paraId="486BB522" w14:textId="77777777" w:rsidR="006B2F86" w:rsidRPr="00804A5D" w:rsidRDefault="00F67616" w:rsidP="00E71FC3">
      <w:pPr>
        <w:pStyle w:val="NoSpacing"/>
      </w:pPr>
    </w:p>
    <w:sectPr w:rsidR="006B2F86" w:rsidRPr="00804A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5602A" w14:textId="77777777" w:rsidR="00804A5D" w:rsidRDefault="00804A5D" w:rsidP="00E71FC3">
      <w:pPr>
        <w:spacing w:after="0" w:line="240" w:lineRule="auto"/>
      </w:pPr>
      <w:r>
        <w:separator/>
      </w:r>
    </w:p>
  </w:endnote>
  <w:endnote w:type="continuationSeparator" w:id="0">
    <w:p w14:paraId="5421B8D4" w14:textId="77777777" w:rsidR="00804A5D" w:rsidRDefault="00804A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87B1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0A40E" w14:textId="77777777" w:rsidR="00804A5D" w:rsidRDefault="00804A5D" w:rsidP="00E71FC3">
      <w:pPr>
        <w:spacing w:after="0" w:line="240" w:lineRule="auto"/>
      </w:pPr>
      <w:r>
        <w:separator/>
      </w:r>
    </w:p>
  </w:footnote>
  <w:footnote w:type="continuationSeparator" w:id="0">
    <w:p w14:paraId="393BDD6F" w14:textId="77777777" w:rsidR="00804A5D" w:rsidRDefault="00804A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A5D"/>
    <w:rsid w:val="001A7C09"/>
    <w:rsid w:val="00577BD5"/>
    <w:rsid w:val="00656CBA"/>
    <w:rsid w:val="006A1F77"/>
    <w:rsid w:val="00733BE7"/>
    <w:rsid w:val="00804A5D"/>
    <w:rsid w:val="00AB52E8"/>
    <w:rsid w:val="00B16D3F"/>
    <w:rsid w:val="00BB41AC"/>
    <w:rsid w:val="00E71FC3"/>
    <w:rsid w:val="00EF4813"/>
    <w:rsid w:val="00F6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FEB4E"/>
  <w15:chartTrackingRefBased/>
  <w15:docId w15:val="{73B35A52-C2D3-4880-B4F6-1748C2D70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9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2017-01-24T14:33:00Z</dcterms:created>
  <dcterms:modified xsi:type="dcterms:W3CDTF">2021-07-04T11:40:00Z</dcterms:modified>
</cp:coreProperties>
</file>