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FRAMPTON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</w:t>
      </w:r>
      <w:r w:rsidR="000275D3">
        <w:rPr>
          <w:rFonts w:ascii="Times New Roman" w:hAnsi="Times New Roman" w:cs="Times New Roman"/>
          <w:sz w:val="24"/>
          <w:szCs w:val="24"/>
        </w:rPr>
        <w:t>-4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 Dorset,</w:t>
      </w:r>
    </w:p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24-69)</w:t>
      </w:r>
    </w:p>
    <w:p w:rsidR="000275D3" w:rsidRDefault="000275D3" w:rsidP="00027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</w:t>
      </w:r>
    </w:p>
    <w:p w:rsidR="000275D3" w:rsidRDefault="000275D3" w:rsidP="00027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Chidiock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275D3" w:rsidRDefault="000275D3" w:rsidP="00027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24-230)</w:t>
      </w:r>
    </w:p>
    <w:p w:rsidR="000275D3" w:rsidRDefault="000275D3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484F" w:rsidRDefault="0085484F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2016</w:t>
      </w:r>
    </w:p>
    <w:p w:rsidR="000275D3" w:rsidRPr="007A2A53" w:rsidRDefault="000275D3" w:rsidP="0085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August 2016</w:t>
      </w:r>
      <w:bookmarkStart w:id="0" w:name="_GoBack"/>
      <w:bookmarkEnd w:id="0"/>
    </w:p>
    <w:p w:rsidR="006B2F86" w:rsidRPr="0085484F" w:rsidRDefault="000275D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548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84F" w:rsidRDefault="0085484F" w:rsidP="00E71FC3">
      <w:pPr>
        <w:spacing w:after="0" w:line="240" w:lineRule="auto"/>
      </w:pPr>
      <w:r>
        <w:separator/>
      </w:r>
    </w:p>
  </w:endnote>
  <w:endnote w:type="continuationSeparator" w:id="0">
    <w:p w:rsidR="0085484F" w:rsidRDefault="008548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84F" w:rsidRDefault="0085484F" w:rsidP="00E71FC3">
      <w:pPr>
        <w:spacing w:after="0" w:line="240" w:lineRule="auto"/>
      </w:pPr>
      <w:r>
        <w:separator/>
      </w:r>
    </w:p>
  </w:footnote>
  <w:footnote w:type="continuationSeparator" w:id="0">
    <w:p w:rsidR="0085484F" w:rsidRDefault="008548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84F"/>
    <w:rsid w:val="000275D3"/>
    <w:rsid w:val="0085484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53AA6"/>
  <w15:chartTrackingRefBased/>
  <w15:docId w15:val="{A4F853F0-FD04-4E1A-9730-E6F22320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2016-03-17T21:22:00Z</dcterms:created>
  <dcterms:modified xsi:type="dcterms:W3CDTF">2016-08-25T07:52:00Z</dcterms:modified>
</cp:coreProperties>
</file>