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18A" w:rsidRDefault="0030518A" w:rsidP="003051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FRAMPTON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30518A" w:rsidRDefault="0030518A" w:rsidP="003051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518A" w:rsidRDefault="0030518A" w:rsidP="003051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518A" w:rsidRDefault="0030518A" w:rsidP="003051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Chichester, Sussex,</w:t>
      </w:r>
    </w:p>
    <w:p w:rsidR="0030518A" w:rsidRDefault="0030518A" w:rsidP="003051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Anne </w:t>
      </w:r>
      <w:proofErr w:type="gramStart"/>
      <w:r>
        <w:rPr>
          <w:rFonts w:ascii="Times New Roman" w:hAnsi="Times New Roman" w:cs="Times New Roman"/>
          <w:sz w:val="24"/>
          <w:szCs w:val="24"/>
        </w:rPr>
        <w:t>Stafford,  Countess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March(q.v.).</w:t>
      </w:r>
    </w:p>
    <w:p w:rsidR="0030518A" w:rsidRDefault="0030518A" w:rsidP="003051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24-75)</w:t>
      </w:r>
    </w:p>
    <w:p w:rsidR="0030518A" w:rsidRDefault="0030518A" w:rsidP="003051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518A" w:rsidRDefault="0030518A" w:rsidP="003051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518A" w:rsidRPr="00F86854" w:rsidRDefault="0030518A" w:rsidP="003051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March 2016</w:t>
      </w:r>
    </w:p>
    <w:p w:rsidR="006B2F86" w:rsidRPr="0030518A" w:rsidRDefault="0030518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30518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18A" w:rsidRDefault="0030518A" w:rsidP="00E71FC3">
      <w:pPr>
        <w:spacing w:after="0" w:line="240" w:lineRule="auto"/>
      </w:pPr>
      <w:r>
        <w:separator/>
      </w:r>
    </w:p>
  </w:endnote>
  <w:endnote w:type="continuationSeparator" w:id="0">
    <w:p w:rsidR="0030518A" w:rsidRDefault="003051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18A" w:rsidRDefault="0030518A" w:rsidP="00E71FC3">
      <w:pPr>
        <w:spacing w:after="0" w:line="240" w:lineRule="auto"/>
      </w:pPr>
      <w:r>
        <w:separator/>
      </w:r>
    </w:p>
  </w:footnote>
  <w:footnote w:type="continuationSeparator" w:id="0">
    <w:p w:rsidR="0030518A" w:rsidRDefault="003051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8A"/>
    <w:rsid w:val="0030518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D0D05"/>
  <w15:chartTrackingRefBased/>
  <w15:docId w15:val="{55F4C570-C1D1-4602-A58B-E6B3E4527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2016-03-20T21:11:00Z</dcterms:created>
  <dcterms:modified xsi:type="dcterms:W3CDTF">2016-03-20T21:12:00Z</dcterms:modified>
</cp:coreProperties>
</file>