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AEB" w:rsidRDefault="00ED1AEB" w:rsidP="00ED1A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James FRAMPTON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D1AEB" w:rsidRDefault="00ED1AEB" w:rsidP="00ED1AEB">
      <w:pPr>
        <w:rPr>
          <w:rFonts w:ascii="Times New Roman" w:hAnsi="Times New Roman" w:cs="Times New Roman"/>
        </w:rPr>
      </w:pPr>
    </w:p>
    <w:p w:rsidR="00ED1AEB" w:rsidRDefault="00ED1AEB" w:rsidP="00ED1AEB">
      <w:pPr>
        <w:rPr>
          <w:rFonts w:ascii="Times New Roman" w:hAnsi="Times New Roman" w:cs="Times New Roman"/>
        </w:rPr>
      </w:pPr>
    </w:p>
    <w:p w:rsidR="00ED1AEB" w:rsidRDefault="00ED1AEB" w:rsidP="00ED1A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Fynean</w:t>
      </w:r>
      <w:proofErr w:type="spellEnd"/>
      <w:r>
        <w:rPr>
          <w:rFonts w:ascii="Times New Roman" w:hAnsi="Times New Roman" w:cs="Times New Roman"/>
        </w:rPr>
        <w:t xml:space="preserve"> of Moreton, Dorset(q.v.).</w:t>
      </w:r>
    </w:p>
    <w:p w:rsidR="00ED1AEB" w:rsidRDefault="00ED1AEB" w:rsidP="00ED1A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ED1AEB" w:rsidRDefault="00ED1AEB" w:rsidP="00ED1A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trespass, taking and assault and imprisonment of a servant</w:t>
      </w:r>
    </w:p>
    <w:p w:rsidR="00ED1AEB" w:rsidRDefault="00ED1AEB" w:rsidP="00ED1A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Walter Hart(q.v.) and William </w:t>
      </w:r>
      <w:proofErr w:type="spellStart"/>
      <w:r>
        <w:rPr>
          <w:rFonts w:ascii="Times New Roman" w:hAnsi="Times New Roman" w:cs="Times New Roman"/>
        </w:rPr>
        <w:t>Blewe</w:t>
      </w:r>
      <w:proofErr w:type="spellEnd"/>
      <w:r>
        <w:rPr>
          <w:rFonts w:ascii="Times New Roman" w:hAnsi="Times New Roman" w:cs="Times New Roman"/>
        </w:rPr>
        <w:t xml:space="preserve">(q.v.), both of </w:t>
      </w:r>
      <w:proofErr w:type="spellStart"/>
      <w:r>
        <w:rPr>
          <w:rFonts w:ascii="Times New Roman" w:hAnsi="Times New Roman" w:cs="Times New Roman"/>
        </w:rPr>
        <w:t>Thomston</w:t>
      </w:r>
      <w:proofErr w:type="spellEnd"/>
      <w:r>
        <w:rPr>
          <w:rFonts w:ascii="Times New Roman" w:hAnsi="Times New Roman" w:cs="Times New Roman"/>
        </w:rPr>
        <w:t>,</w:t>
      </w:r>
    </w:p>
    <w:p w:rsidR="00ED1AEB" w:rsidRDefault="00ED1AEB" w:rsidP="00ED1A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Dorset.  (ibid.)</w:t>
      </w:r>
    </w:p>
    <w:p w:rsidR="00ED1AEB" w:rsidRDefault="00ED1AEB" w:rsidP="00ED1AEB">
      <w:pPr>
        <w:rPr>
          <w:rFonts w:ascii="Times New Roman" w:hAnsi="Times New Roman" w:cs="Times New Roman"/>
        </w:rPr>
      </w:pPr>
    </w:p>
    <w:p w:rsidR="00ED1AEB" w:rsidRDefault="00ED1AEB" w:rsidP="00ED1AEB">
      <w:pPr>
        <w:rPr>
          <w:rFonts w:ascii="Times New Roman" w:hAnsi="Times New Roman" w:cs="Times New Roman"/>
        </w:rPr>
      </w:pPr>
    </w:p>
    <w:p w:rsidR="00ED1AEB" w:rsidRDefault="00ED1AEB" w:rsidP="00ED1A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November 2017</w:t>
      </w:r>
    </w:p>
    <w:p w:rsidR="006B2F86" w:rsidRPr="00E71FC3" w:rsidRDefault="00ED1A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1AEB" w:rsidRDefault="00ED1AEB" w:rsidP="00E71FC3">
      <w:r>
        <w:separator/>
      </w:r>
    </w:p>
  </w:endnote>
  <w:endnote w:type="continuationSeparator" w:id="0">
    <w:p w:rsidR="00ED1AEB" w:rsidRDefault="00ED1AE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1AEB" w:rsidRDefault="00ED1AEB" w:rsidP="00E71FC3">
      <w:r>
        <w:separator/>
      </w:r>
    </w:p>
  </w:footnote>
  <w:footnote w:type="continuationSeparator" w:id="0">
    <w:p w:rsidR="00ED1AEB" w:rsidRDefault="00ED1AE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AE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1AE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1E3EA4-CF86-43D4-BEA1-41C05BD76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1AE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D1A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2017-11-04T20:03:00Z</dcterms:created>
  <dcterms:modified xsi:type="dcterms:W3CDTF">2017-11-04T20:04:00Z</dcterms:modified>
</cp:coreProperties>
</file>